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E95626" w14:textId="49010E64" w:rsidR="00A050F9" w:rsidRDefault="00C61876" w:rsidP="00294885">
      <w:pPr>
        <w:jc w:val="both"/>
        <w:sectPr w:rsidR="00A050F9">
          <w:headerReference w:type="default" r:id="rId8"/>
          <w:footerReference w:type="default" r:id="rId9"/>
          <w:headerReference w:type="first" r:id="rId10"/>
          <w:pgSz w:w="12240" w:h="15840"/>
          <w:pgMar w:top="720" w:right="720" w:bottom="720" w:left="720" w:header="720" w:footer="720" w:gutter="0"/>
          <w:cols w:space="720"/>
          <w:titlePg/>
        </w:sectPr>
      </w:pPr>
      <w:r>
        <w:rPr>
          <w:noProof/>
        </w:rPr>
        <w:drawing>
          <wp:anchor distT="0" distB="0" distL="114300" distR="114300" simplePos="0" relativeHeight="251704832" behindDoc="0" locked="0" layoutInCell="1" allowOverlap="1" wp14:anchorId="067939BA" wp14:editId="26639083">
            <wp:simplePos x="0" y="0"/>
            <wp:positionH relativeFrom="page">
              <wp:posOffset>2781300</wp:posOffset>
            </wp:positionH>
            <wp:positionV relativeFrom="page">
              <wp:posOffset>449580</wp:posOffset>
            </wp:positionV>
            <wp:extent cx="1912620" cy="2319655"/>
            <wp:effectExtent l="0" t="0" r="0" b="0"/>
            <wp:wrapThrough wrapText="bothSides">
              <wp:wrapPolygon edited="0">
                <wp:start x="0" y="0"/>
                <wp:lineTo x="0" y="21287"/>
                <wp:lineTo x="21227" y="21287"/>
                <wp:lineTo x="21227" y="0"/>
                <wp:lineTo x="0" y="0"/>
              </wp:wrapPolygon>
            </wp:wrapThrough>
            <wp:docPr id="927" name="Picture 927" descr="Macintosh HD:Users:elizabethslifer:Desktop:pics:10111210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zabethslifer:Desktop:pics:1011121047b.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3372" t="2582" r="32348" b="9587"/>
                    <a:stretch/>
                  </pic:blipFill>
                  <pic:spPr bwMode="auto">
                    <a:xfrm>
                      <a:off x="0" y="0"/>
                      <a:ext cx="1912620" cy="2319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B8E">
        <w:rPr>
          <w:noProof/>
        </w:rPr>
        <mc:AlternateContent>
          <mc:Choice Requires="wps">
            <w:drawing>
              <wp:anchor distT="0" distB="0" distL="114300" distR="114300" simplePos="0" relativeHeight="251634176" behindDoc="0" locked="0" layoutInCell="1" allowOverlap="1" wp14:anchorId="15402EB0" wp14:editId="4ECA12A4">
                <wp:simplePos x="0" y="0"/>
                <wp:positionH relativeFrom="page">
                  <wp:posOffset>456565</wp:posOffset>
                </wp:positionH>
                <wp:positionV relativeFrom="page">
                  <wp:posOffset>3716655</wp:posOffset>
                </wp:positionV>
                <wp:extent cx="3126105" cy="2155825"/>
                <wp:effectExtent l="0" t="0" r="0" b="3175"/>
                <wp:wrapTight wrapText="bothSides">
                  <wp:wrapPolygon edited="0">
                    <wp:start x="176" y="0"/>
                    <wp:lineTo x="176" y="21377"/>
                    <wp:lineTo x="21236" y="21377"/>
                    <wp:lineTo x="21236" y="0"/>
                    <wp:lineTo x="176" y="0"/>
                  </wp:wrapPolygon>
                </wp:wrapTight>
                <wp:docPr id="9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215582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04C10574" w14:textId="0AC4AAF1" w:rsidR="006E49E4" w:rsidRDefault="006E49E4" w:rsidP="00A050F9">
                            <w:pPr>
                              <w:pStyle w:val="Heading2"/>
                              <w:rPr>
                                <w:rFonts w:ascii="Arial" w:hAnsi="Arial" w:cs="Arial"/>
                                <w:sz w:val="24"/>
                                <w:szCs w:val="24"/>
                              </w:rPr>
                            </w:pPr>
                            <w:r w:rsidRPr="00687B8E">
                              <w:rPr>
                                <w:rFonts w:ascii="Arial" w:hAnsi="Arial" w:cs="Arial"/>
                                <w:sz w:val="24"/>
                                <w:szCs w:val="24"/>
                              </w:rPr>
                              <w:t xml:space="preserve">Groups are dissecting owl pellets as part of the Woodland/Forest Unit. We will be going on a field trip next Thursday to finish up the unit. Ask your child what types of bones were found inside the owl pellets.  How do </w:t>
                            </w:r>
                            <w:proofErr w:type="gramStart"/>
                            <w:r w:rsidRPr="00687B8E">
                              <w:rPr>
                                <w:rFonts w:ascii="Arial" w:hAnsi="Arial" w:cs="Arial"/>
                                <w:sz w:val="24"/>
                                <w:szCs w:val="24"/>
                              </w:rPr>
                              <w:t>owl</w:t>
                            </w:r>
                            <w:proofErr w:type="gramEnd"/>
                            <w:r w:rsidRPr="00687B8E">
                              <w:rPr>
                                <w:rFonts w:ascii="Arial" w:hAnsi="Arial" w:cs="Arial"/>
                                <w:sz w:val="24"/>
                                <w:szCs w:val="24"/>
                              </w:rPr>
                              <w:t xml:space="preserve"> pellets give us a clue to what lives in a forest?</w:t>
                            </w:r>
                            <w:r>
                              <w:rPr>
                                <w:rFonts w:ascii="Arial" w:hAnsi="Arial" w:cs="Arial"/>
                                <w:sz w:val="24"/>
                                <w:szCs w:val="24"/>
                              </w:rPr>
                              <w:t xml:space="preserve"> What can we learn from them?</w:t>
                            </w:r>
                          </w:p>
                          <w:p w14:paraId="3816AE72" w14:textId="1E4E17AE" w:rsidR="006E49E4" w:rsidRPr="00687B8E" w:rsidRDefault="006E49E4" w:rsidP="00A050F9">
                            <w:pPr>
                              <w:pStyle w:val="Heading2"/>
                              <w:rPr>
                                <w:rFonts w:ascii="Arial" w:hAnsi="Arial" w:cs="Arial"/>
                                <w:sz w:val="24"/>
                                <w:szCs w:val="24"/>
                              </w:rPr>
                            </w:pPr>
                            <w:r>
                              <w:rPr>
                                <w:rFonts w:ascii="Arial" w:hAnsi="Arial" w:cs="Arial"/>
                                <w:sz w:val="24"/>
                                <w:szCs w:val="24"/>
                              </w:rPr>
                              <w:t>The final project for the Woodland Forest Unit is a journal/notebook with reflections, activities and worksheets.  This will be a great way to reflect in coming years on learning.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left:0;text-align:left;margin-left:35.95pt;margin-top:292.65pt;width:246.15pt;height:169.7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EvlGsDAACTBwAADgAAAGRycy9lMm9Eb2MueG1srFVNj9s2EL0XyH8geNdalPWN1Qa2ZBUFNm2A&#10;JOiZliiJiESqJHftTdD/3iFlO/Y2h6CpDgI/hsPHN29m7t8epxE9M6W5FAUmdz5GTDSy5aIv8KeP&#10;tZdipA0VLR2lYAV+YRq/fXjzy/1hzlkgBzm2TCFwInR+mAs8GDPnq5VuBjZRfSdnJmCzk2qiBqaq&#10;X7WKHsD7NK4C349XB6naWcmGaQ2r1bKJH5z/rmON+aPrNDNoLDBgM+6v3H9v/6uHe5r3is4Db04w&#10;6H9AMVEu4NKLq4oaip4U/5eriTdKatmZu0ZOK9l1vGHuDfAa4r96zYeBzsy9BcjR84Um/f+5bX5/&#10;fq8QbwuckRAjQScI0kd2NGgrj4iklqDDrHOw+zCDpTnCOgTaPVbPj7L5rJGQ5UBFzzZKycPAaAsA&#10;iT25ujq6+NHWyf7wTrZwD30y0jk6dmqy7AEfCLxDoF4uwbFYGlhckyAmfoRRA3sBiaI0iNwdND8f&#10;n5U2vzI5ITsosILoO/f0+VEbC4fmZxN7m5A1H0engFHcLIDhssKchJbTNAcoMLSWFpQL79fMz3bp&#10;Lg29MIh3Xui3rbepy9CLa5JE1boqy4r8bVGQMB942zJhLz1LjYQ/FsqT6BeRXIutdd6UNH9yMzi9&#10;WOIsxF6fsPYazRIisixr1e/LUaFnChmxXZd1XZ9Y7PVybLEmvv2cp5sj6zr1y+rqCHB1uWrkAoEQ&#10;ChyFy/GFdMgvh9NG4IYGFxLg8hWlJAj9bZB5dZwmXtiFkZclfur5JNtmsR9mYVXfUvrIBft5StEB&#10;ZJv50enVcuQn1DS/oeCGNX1tNnED1WzkU4HTCwE0tymxE61TmqF8XMZXXFj83+diU0d+Eq5TL0mi&#10;tReume9t07r0NiWJ42S3Lbe7V/LaOcnqn6fDBeVK/1d4T3d8H3K92QQxKN+r0gzCt2eBl9Z+6G03&#10;YUTKJKlJldjwTVYL80gbtnSBeqT9CbXd+rHEmGhz0xEIWbn0WITnpAUCPSeuq0e2BC3FyBz3RzC0&#10;RWov2xeoTJBINlFsR4PBINUXjA7QHQqs/3qiimE0/iYgl6BYhraduAkM1PXq/rxKRQMuCmwwZIUd&#10;lmZpPU+z4v0ANyx1VMgNVMKOuxr1DQ3QaydQ+R3Rpy5lW8v13Fl966UP/wAAAP//AwBQSwMEFAAG&#10;AAgAAAAhANviDNbhAAAACgEAAA8AAABkcnMvZG93bnJldi54bWxMj91Og0AQhe9NfIfNmHhj7FIo&#10;lSJDoybc2aQ/PsDCjoDdH8JuKb6965VeTs6Xc74ptrNWbKLR9dYgLBcRMDKNlb1pET5O1WMGzHlh&#10;pFDWEMI3OdiWtzeFyKW9mgNNR9+yUGJcLhA674ecc9d0pIVb2IFMyD7tqIUP59hyOYprKNeKx1G0&#10;5lr0Jix0YqC3jprz8aIRKpckp/dY7F73qqofznE7fR32iPd388szME+z/4PhVz+oQxmcansx0jGF&#10;8LTcBBIhzdIEWADS9SoGViNs4lUGvCz4/xfKHwAAAP//AwBQSwECLQAUAAYACAAAACEA5JnDwPsA&#10;AADhAQAAEwAAAAAAAAAAAAAAAAAAAAAAW0NvbnRlbnRfVHlwZXNdLnhtbFBLAQItABQABgAIAAAA&#10;IQAjsmrh1wAAAJQBAAALAAAAAAAAAAAAAAAAACwBAABfcmVscy8ucmVsc1BLAQItABQABgAIAAAA&#10;IQCQkS+UawMAAJMHAAAOAAAAAAAAAAAAAAAAACwCAABkcnMvZTJvRG9jLnhtbFBLAQItABQABgAI&#10;AAAAIQDb4gzW4QAAAAoBAAAPAAAAAAAAAAAAAAAAAMMFAABkcnMvZG93bnJldi54bWxQSwUGAAAA&#10;AAQABADzAAAA0QYAAAAA&#10;" filled="f" fillcolor="#b3cfff" stroked="f" strokecolor="#b3cfff" strokeweight="1.5pt">
                <v:fill color2="#3f80cd" focus="100%" type="gradient">
                  <o:fill v:ext="view" type="gradientUnscaled"/>
                </v:fill>
                <v:textbox inset=",0,,0">
                  <w:txbxContent>
                    <w:p w14:paraId="04C10574" w14:textId="0AC4AAF1" w:rsidR="006E49E4" w:rsidRDefault="006E49E4" w:rsidP="00A050F9">
                      <w:pPr>
                        <w:pStyle w:val="Heading2"/>
                        <w:rPr>
                          <w:rFonts w:ascii="Arial" w:hAnsi="Arial" w:cs="Arial"/>
                          <w:sz w:val="24"/>
                          <w:szCs w:val="24"/>
                        </w:rPr>
                      </w:pPr>
                      <w:r w:rsidRPr="00687B8E">
                        <w:rPr>
                          <w:rFonts w:ascii="Arial" w:hAnsi="Arial" w:cs="Arial"/>
                          <w:sz w:val="24"/>
                          <w:szCs w:val="24"/>
                        </w:rPr>
                        <w:t xml:space="preserve">Groups are dissecting owl pellets as part of the Woodland/Forest Unit. We will be going on a field trip next Thursday to finish up the unit. Ask your child what types of bones were found inside the owl pellets.  How do </w:t>
                      </w:r>
                      <w:proofErr w:type="gramStart"/>
                      <w:r w:rsidRPr="00687B8E">
                        <w:rPr>
                          <w:rFonts w:ascii="Arial" w:hAnsi="Arial" w:cs="Arial"/>
                          <w:sz w:val="24"/>
                          <w:szCs w:val="24"/>
                        </w:rPr>
                        <w:t>owl</w:t>
                      </w:r>
                      <w:proofErr w:type="gramEnd"/>
                      <w:r w:rsidRPr="00687B8E">
                        <w:rPr>
                          <w:rFonts w:ascii="Arial" w:hAnsi="Arial" w:cs="Arial"/>
                          <w:sz w:val="24"/>
                          <w:szCs w:val="24"/>
                        </w:rPr>
                        <w:t xml:space="preserve"> pellets give us a clue to what lives in a forest?</w:t>
                      </w:r>
                      <w:r>
                        <w:rPr>
                          <w:rFonts w:ascii="Arial" w:hAnsi="Arial" w:cs="Arial"/>
                          <w:sz w:val="24"/>
                          <w:szCs w:val="24"/>
                        </w:rPr>
                        <w:t xml:space="preserve"> What can we learn from them?</w:t>
                      </w:r>
                    </w:p>
                    <w:p w14:paraId="3816AE72" w14:textId="1E4E17AE" w:rsidR="006E49E4" w:rsidRPr="00687B8E" w:rsidRDefault="006E49E4" w:rsidP="00A050F9">
                      <w:pPr>
                        <w:pStyle w:val="Heading2"/>
                        <w:rPr>
                          <w:rFonts w:ascii="Arial" w:hAnsi="Arial" w:cs="Arial"/>
                          <w:sz w:val="24"/>
                          <w:szCs w:val="24"/>
                        </w:rPr>
                      </w:pPr>
                      <w:r>
                        <w:rPr>
                          <w:rFonts w:ascii="Arial" w:hAnsi="Arial" w:cs="Arial"/>
                          <w:sz w:val="24"/>
                          <w:szCs w:val="24"/>
                        </w:rPr>
                        <w:t>The final project for the Woodland Forest Unit is a journal/notebook with reflections, activities and worksheets.  This will be a great way to reflect in coming years on learning.</w:t>
                      </w:r>
                    </w:p>
                  </w:txbxContent>
                </v:textbox>
                <w10:wrap type="tight" anchorx="page" anchory="page"/>
              </v:shape>
            </w:pict>
          </mc:Fallback>
        </mc:AlternateContent>
      </w:r>
      <w:r w:rsidR="00491EDC">
        <w:rPr>
          <w:noProof/>
        </w:rPr>
        <w:drawing>
          <wp:anchor distT="0" distB="0" distL="114300" distR="114300" simplePos="0" relativeHeight="251706880" behindDoc="0" locked="0" layoutInCell="1" allowOverlap="1" wp14:anchorId="4369F8F5" wp14:editId="6296DE5E">
            <wp:simplePos x="0" y="0"/>
            <wp:positionH relativeFrom="page">
              <wp:posOffset>4063365</wp:posOffset>
            </wp:positionH>
            <wp:positionV relativeFrom="page">
              <wp:posOffset>3423285</wp:posOffset>
            </wp:positionV>
            <wp:extent cx="2893060" cy="3627755"/>
            <wp:effectExtent l="0" t="11748" r="0" b="0"/>
            <wp:wrapThrough wrapText="bothSides">
              <wp:wrapPolygon edited="0">
                <wp:start x="-88" y="21530"/>
                <wp:lineTo x="21342" y="21530"/>
                <wp:lineTo x="21342" y="206"/>
                <wp:lineTo x="-88" y="206"/>
                <wp:lineTo x="-88" y="21530"/>
              </wp:wrapPolygon>
            </wp:wrapThrough>
            <wp:docPr id="737" name="Picture 737" descr="Macintosh HD:Users:elizabethslifer:Desktop:pics:101112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Macintosh HD:Users:elizabethslifer:Desktop:pics:101112104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6869" t="619" r="23295" b="-619"/>
                    <a:stretch/>
                  </pic:blipFill>
                  <pic:spPr bwMode="auto">
                    <a:xfrm rot="5400000">
                      <a:off x="0" y="0"/>
                      <a:ext cx="2893060" cy="362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EDC">
        <w:rPr>
          <w:noProof/>
        </w:rPr>
        <w:drawing>
          <wp:anchor distT="0" distB="0" distL="114300" distR="114300" simplePos="0" relativeHeight="251705856" behindDoc="0" locked="0" layoutInCell="1" allowOverlap="1" wp14:anchorId="45BFD43E" wp14:editId="24E696A4">
            <wp:simplePos x="0" y="0"/>
            <wp:positionH relativeFrom="page">
              <wp:posOffset>247650</wp:posOffset>
            </wp:positionH>
            <wp:positionV relativeFrom="page">
              <wp:posOffset>6144895</wp:posOffset>
            </wp:positionV>
            <wp:extent cx="3669665" cy="3201035"/>
            <wp:effectExtent l="5715" t="0" r="0" b="0"/>
            <wp:wrapThrough wrapText="bothSides">
              <wp:wrapPolygon edited="0">
                <wp:start x="34" y="21639"/>
                <wp:lineTo x="21413" y="21639"/>
                <wp:lineTo x="21413" y="214"/>
                <wp:lineTo x="34" y="214"/>
                <wp:lineTo x="34" y="21639"/>
              </wp:wrapPolygon>
            </wp:wrapThrough>
            <wp:docPr id="736" name="Picture 736" descr="Macintosh HD:Users:elizabethslifer:Desktop:pics:10111210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Macintosh HD:Users:elizabethslifer:Desktop:pics:1011121044b.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7173" t="9975" r="18140" b="3154"/>
                    <a:stretch/>
                  </pic:blipFill>
                  <pic:spPr bwMode="auto">
                    <a:xfrm rot="5400000">
                      <a:off x="0" y="0"/>
                      <a:ext cx="3669665" cy="3201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EDC">
        <w:rPr>
          <w:noProof/>
        </w:rPr>
        <w:drawing>
          <wp:anchor distT="0" distB="0" distL="114300" distR="114300" simplePos="0" relativeHeight="251703808" behindDoc="0" locked="0" layoutInCell="1" allowOverlap="1" wp14:anchorId="2F827D29" wp14:editId="7C19A4AE">
            <wp:simplePos x="0" y="0"/>
            <wp:positionH relativeFrom="page">
              <wp:posOffset>3886200</wp:posOffset>
            </wp:positionH>
            <wp:positionV relativeFrom="page">
              <wp:posOffset>7034530</wp:posOffset>
            </wp:positionV>
            <wp:extent cx="3362960" cy="2379345"/>
            <wp:effectExtent l="0" t="0" r="0" b="8255"/>
            <wp:wrapThrough wrapText="bothSides">
              <wp:wrapPolygon edited="0">
                <wp:start x="0" y="0"/>
                <wp:lineTo x="0" y="21444"/>
                <wp:lineTo x="21372" y="21444"/>
                <wp:lineTo x="21372" y="0"/>
                <wp:lineTo x="0" y="0"/>
              </wp:wrapPolygon>
            </wp:wrapThrough>
            <wp:docPr id="926" name="Picture 926" descr="Macintosh HD:Users:elizabethslifer:Desktop:pics:101112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zabethslifer:Desktop:pics:101112104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3217" r="2923" b="5226"/>
                    <a:stretch/>
                  </pic:blipFill>
                  <pic:spPr bwMode="auto">
                    <a:xfrm>
                      <a:off x="0" y="0"/>
                      <a:ext cx="3362960" cy="237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95E">
        <w:rPr>
          <w:noProof/>
        </w:rPr>
        <w:drawing>
          <wp:anchor distT="0" distB="0" distL="114300" distR="114300" simplePos="0" relativeHeight="251701760" behindDoc="0" locked="0" layoutInCell="1" allowOverlap="1" wp14:anchorId="7AC3B588" wp14:editId="748AC823">
            <wp:simplePos x="0" y="0"/>
            <wp:positionH relativeFrom="page">
              <wp:posOffset>189230</wp:posOffset>
            </wp:positionH>
            <wp:positionV relativeFrom="page">
              <wp:posOffset>723265</wp:posOffset>
            </wp:positionV>
            <wp:extent cx="2344420" cy="1809750"/>
            <wp:effectExtent l="0" t="12065" r="5715" b="5715"/>
            <wp:wrapThrough wrapText="bothSides">
              <wp:wrapPolygon edited="0">
                <wp:start x="-111" y="21456"/>
                <wp:lineTo x="21419" y="21456"/>
                <wp:lineTo x="21419" y="235"/>
                <wp:lineTo x="-111" y="235"/>
                <wp:lineTo x="-111" y="21456"/>
              </wp:wrapPolygon>
            </wp:wrapThrough>
            <wp:docPr id="920" name="Picture 920" descr="Macintosh HD:Users:elizabethslifer:Desktop:pics:101112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lizabethslifer:Desktop:pics:101112104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5451" t="11025" r="19161" b="11382"/>
                    <a:stretch/>
                  </pic:blipFill>
                  <pic:spPr bwMode="auto">
                    <a:xfrm rot="5400000">
                      <a:off x="0" y="0"/>
                      <a:ext cx="2344420"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95E">
        <w:rPr>
          <w:noProof/>
        </w:rPr>
        <w:drawing>
          <wp:anchor distT="0" distB="0" distL="114300" distR="114300" simplePos="0" relativeHeight="251702784" behindDoc="0" locked="0" layoutInCell="1" allowOverlap="1" wp14:anchorId="0E2D404D" wp14:editId="42D6E746">
            <wp:simplePos x="0" y="0"/>
            <wp:positionH relativeFrom="page">
              <wp:posOffset>5122545</wp:posOffset>
            </wp:positionH>
            <wp:positionV relativeFrom="page">
              <wp:posOffset>591185</wp:posOffset>
            </wp:positionV>
            <wp:extent cx="2326005" cy="2056765"/>
            <wp:effectExtent l="7620" t="0" r="0" b="0"/>
            <wp:wrapThrough wrapText="bothSides">
              <wp:wrapPolygon edited="0">
                <wp:start x="71" y="21680"/>
                <wp:lineTo x="21299" y="21680"/>
                <wp:lineTo x="21299" y="340"/>
                <wp:lineTo x="71" y="340"/>
                <wp:lineTo x="71" y="21680"/>
              </wp:wrapPolygon>
            </wp:wrapThrough>
            <wp:docPr id="922" name="Picture 922" descr="Macintosh HD:Users:elizabethslifer:Desktop:pics:101112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elizabethslifer:Desktop:pics:101112104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8607" t="12572" r="17217"/>
                    <a:stretch/>
                  </pic:blipFill>
                  <pic:spPr bwMode="auto">
                    <a:xfrm rot="5400000">
                      <a:off x="0" y="0"/>
                      <a:ext cx="2326005" cy="2056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95E">
        <w:rPr>
          <w:noProof/>
        </w:rPr>
        <mc:AlternateContent>
          <mc:Choice Requires="wps">
            <w:drawing>
              <wp:anchor distT="0" distB="0" distL="114300" distR="114300" simplePos="0" relativeHeight="251636224" behindDoc="0" locked="0" layoutInCell="1" allowOverlap="1" wp14:anchorId="27386C0E" wp14:editId="3567D362">
                <wp:simplePos x="0" y="0"/>
                <wp:positionH relativeFrom="page">
                  <wp:posOffset>591820</wp:posOffset>
                </wp:positionH>
                <wp:positionV relativeFrom="page">
                  <wp:posOffset>3258185</wp:posOffset>
                </wp:positionV>
                <wp:extent cx="6588760" cy="214630"/>
                <wp:effectExtent l="0" t="0" r="15240" b="13970"/>
                <wp:wrapTight wrapText="bothSides">
                  <wp:wrapPolygon edited="0">
                    <wp:start x="0" y="0"/>
                    <wp:lineTo x="0" y="20450"/>
                    <wp:lineTo x="21567" y="20450"/>
                    <wp:lineTo x="21567"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8760" cy="21463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37FB8B1E" w14:textId="2EBE5022" w:rsidR="006E49E4" w:rsidRDefault="006E49E4" w:rsidP="00C36A9F">
                            <w:pPr>
                              <w:pStyle w:val="Subtitle"/>
                              <w:jc w:val="center"/>
                            </w:pPr>
                            <w:r>
                              <w:t xml:space="preserve">Contact me at </w:t>
                            </w:r>
                            <w:hyperlink r:id="rId17" w:history="1">
                              <w:r w:rsidRPr="008437CD">
                                <w:rPr>
                                  <w:rStyle w:val="Hyperlink"/>
                                </w:rPr>
                                <w:t>sliferel@champaignschools.org</w:t>
                              </w:r>
                            </w:hyperlink>
                            <w:r>
                              <w:t xml:space="preserve"> or 217 351-3811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7" type="#_x0000_t202" style="position:absolute;left:0;text-align:left;margin-left:46.6pt;margin-top:256.55pt;width:518.8pt;height:16.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O/XGcDAACRBwAADgAAAGRycy9lMm9Eb2MueG1srFVdj6s2EH2v1P9g+Z0FEocvLXuVQKgqbT+k&#10;e6s+O2DAKtjU9i7ZVv3vHRuSJtv7cNXbPETGnhkfnzkz8/jhPA7olSnNpchx+BBgxEQtGy66HP/y&#10;qfISjLShoqGDFCzHb0zjD0/ffvM4TxnbyF4ODVMIggidzVOOe2OmzPd13bOR6gc5MQGHrVQjNfCp&#10;Or9RdIbo4+BvgiDyZ6maScmaaQ275XKIn1z8tmW1+altNTNoyDFgM+5fuf+T/fefHmnWKTr1vF5h&#10;0P+AYqRcwKXXUCU1FL0o/q9QI6+V1LI1D7Ucfdm2vGbuDfCaMHj3mo89nZh7C5CjpytN+v8LW//4&#10;+rNCvMlxGgI/go6QpE/sbNBBnhEJLUHzpDOw+ziBpTnDPiTaPVZPz7L+TSMhi56Kju2VknPPaAMA&#10;nad/47rE0TbIaf5BNnAPfTHSBTq3arTsAR8IogOQt2tyLJYaNqNdksQRHNVwtglJtHXZ82l28Z6U&#10;Nt8xOSK7yLGC5Lvo9PVZG3gHmF5M7GVCVnwYnAAGcbcBhssOcwpavGkGSGBpLS0ml90/0yA9JseE&#10;eGQTHT0SNI23rwriRVUY78ptWRRl+JdFEZKs503DhL30orSQfFkmV80vGrnVWuOiKWl+5aZ3crG8&#10;WYidXrF2Gk0SErJsa9WdikGhVwoFcdgWVVXZFMOLO724LdZhYH8u0p3LtkqCorxxcZ7rVQMXCHSQ&#10;4x1Z3NfIijqc9po7Gty9wOU7SsMNCQ6b1KuiJPZIS3ZeGgeJF4TpIY0CkpKyuqf0mQv29ZSiGVSb&#10;Brv11XLgK2qa3VFwx5q+NRu5gWY28DHHyZUAmtmKOIrGKc1QPizrGy4s/s9zsa92QUy2iRfHu61H&#10;tizwDklVePsijKL4eCgOx3fyOjrJ6q+nwyXlRv83eNc7Pg+52u83ESjfK5MU0ndiGy+pAuId9mQX&#10;FnFchWVs0zdaLUwDrdkyBKqBditqe/RlhTHS+m4ghKHvymMRnpMWCPRSuK4d2Q609CJzPp1d67t2&#10;uZNs3qA/QT3ZerFzDRa9VH9gNMOMyLH+/YUqhtHwvXAlhcxloS6L02VBRQ2uOTYYisIuC7MMnpdJ&#10;8a6HyEsXFXIPfbDlrkXZhrmgAHbtB/R9x/M6o+xguf12Vv9M0qe/AQAA//8DAFBLAwQUAAYACAAA&#10;ACEAsB60fOMAAAALAQAADwAAAGRycy9kb3ducmV2LnhtbEyPwUrDQBCG74LvsIzgRewmja02ZlNE&#10;6KEglFZBc9tkxySYnQ3ZbRN9eqcnPc7Mxz/fn60n24kTDr51pCCeRSCQKmdaqhW8vW5uH0D4oMno&#10;zhEq+EYP6/zyItOpcSPt8XQIteAQ8qlW0ITQp1L6qkGr/cz1SHz7dIPVgcehlmbQI4fbTs6jaCmt&#10;bok/NLrH5warr8PRKijui1E6+VIl74ub7cfmpyj3u61S11fT0yOIgFP4g+Gsz+qQs1PpjmS86BSs&#10;kjmTChZxEoM4A3EScZmSV3fLFcg8k/875L8AAAD//wMAUEsBAi0AFAAGAAgAAAAhAOSZw8D7AAAA&#10;4QEAABMAAAAAAAAAAAAAAAAAAAAAAFtDb250ZW50X1R5cGVzXS54bWxQSwECLQAUAAYACAAAACEA&#10;I7Jq4dcAAACUAQAACwAAAAAAAAAAAAAAAAAsAQAAX3JlbHMvLnJlbHNQSwECLQAUAAYACAAAACEA&#10;dHO/XGcDAACRBwAADgAAAAAAAAAAAAAAAAAsAgAAZHJzL2Uyb0RvYy54bWxQSwECLQAUAAYACAAA&#10;ACEAsB60fOMAAAALAQAADwAAAAAAAAAAAAAAAAC/BQAAZHJzL2Rvd25yZXYueG1sUEsFBgAAAAAE&#10;AAQA8wAAAM8GAAAAAA==&#10;" filled="f" fillcolor="#b3cfff" stroked="f" strokecolor="#b3cfff" strokeweight="1.5pt">
                <v:fill color2="#3f80cd" focus="100%" type="gradient">
                  <o:fill v:ext="view" type="gradientUnscaled"/>
                </v:fill>
                <v:textbox inset="0,0,0,0">
                  <w:txbxContent>
                    <w:p w14:paraId="37FB8B1E" w14:textId="2EBE5022" w:rsidR="006E49E4" w:rsidRDefault="006E49E4" w:rsidP="00C36A9F">
                      <w:pPr>
                        <w:pStyle w:val="Subtitle"/>
                        <w:jc w:val="center"/>
                      </w:pPr>
                      <w:r>
                        <w:t xml:space="preserve">Contact me at </w:t>
                      </w:r>
                      <w:hyperlink r:id="rId18" w:history="1">
                        <w:r w:rsidRPr="008437CD">
                          <w:rPr>
                            <w:rStyle w:val="Hyperlink"/>
                          </w:rPr>
                          <w:t>sliferel@champaignschools.org</w:t>
                        </w:r>
                      </w:hyperlink>
                      <w:r>
                        <w:t xml:space="preserve"> or 217 351-3811</w:t>
                      </w:r>
                    </w:p>
                  </w:txbxContent>
                </v:textbox>
                <w10:wrap type="tight" anchorx="page" anchory="page"/>
              </v:shape>
            </w:pict>
          </mc:Fallback>
        </mc:AlternateContent>
      </w:r>
      <w:r w:rsidR="0062195E">
        <w:rPr>
          <w:noProof/>
        </w:rPr>
        <mc:AlternateContent>
          <mc:Choice Requires="wps">
            <w:drawing>
              <wp:anchor distT="0" distB="0" distL="114300" distR="114300" simplePos="0" relativeHeight="251630080" behindDoc="0" locked="0" layoutInCell="1" allowOverlap="1" wp14:anchorId="2AD2F6F7" wp14:editId="55371E68">
                <wp:simplePos x="0" y="0"/>
                <wp:positionH relativeFrom="page">
                  <wp:posOffset>482600</wp:posOffset>
                </wp:positionH>
                <wp:positionV relativeFrom="page">
                  <wp:posOffset>2800985</wp:posOffset>
                </wp:positionV>
                <wp:extent cx="6766560" cy="775970"/>
                <wp:effectExtent l="0" t="0" r="0" b="11430"/>
                <wp:wrapTight wrapText="bothSides">
                  <wp:wrapPolygon edited="0">
                    <wp:start x="0" y="0"/>
                    <wp:lineTo x="0" y="21211"/>
                    <wp:lineTo x="21486" y="21211"/>
                    <wp:lineTo x="21486"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6560" cy="775970"/>
                        </a:xfrm>
                        <a:prstGeom prst="rect">
                          <a:avLst/>
                        </a:prstGeom>
                        <a:solidFill>
                          <a:schemeClr val="accent1">
                            <a:lumMod val="40000"/>
                            <a:lumOff val="60000"/>
                            <a:alpha val="91000"/>
                          </a:schemeClr>
                        </a:solidFill>
                        <a:ln>
                          <a:noFill/>
                        </a:ln>
                        <a:effectLst/>
                        <a:extLst>
                          <a:ext uri="{FAA26D3D-D897-4be2-8F04-BA451C77F1D7}">
                            <ma14:placeholderFlag xmlns:ma14="http://schemas.microsoft.com/office/mac/drawingml/2011/main"/>
                          </a:ext>
                        </a:extLst>
                      </wps:spPr>
                      <wps:txbx>
                        <w:txbxContent>
                          <w:p w14:paraId="6085F7C6" w14:textId="44A80BE6" w:rsidR="006E49E4" w:rsidRPr="00A13B55" w:rsidRDefault="006E49E4" w:rsidP="00A050F9">
                            <w:pPr>
                              <w:pStyle w:val="LeadLine"/>
                              <w:rPr>
                                <w:sz w:val="32"/>
                              </w:rPr>
                            </w:pPr>
                            <w:r>
                              <w:rPr>
                                <w:sz w:val="32"/>
                              </w:rPr>
                              <w:t xml:space="preserve">Carrie </w:t>
                            </w:r>
                            <w:proofErr w:type="spellStart"/>
                            <w:r>
                              <w:rPr>
                                <w:sz w:val="32"/>
                              </w:rPr>
                              <w:t>Busey</w:t>
                            </w:r>
                            <w:proofErr w:type="spellEnd"/>
                            <w:r>
                              <w:rPr>
                                <w:sz w:val="32"/>
                              </w:rPr>
                              <w:t xml:space="preserve">      </w:t>
                            </w:r>
                            <w:r w:rsidRPr="00A13B55">
                              <w:rPr>
                                <w:sz w:val="32"/>
                              </w:rPr>
                              <w:t xml:space="preserve">Room 307 Ms. </w:t>
                            </w:r>
                            <w:proofErr w:type="spellStart"/>
                            <w:r w:rsidRPr="00A13B55">
                              <w:rPr>
                                <w:sz w:val="32"/>
                              </w:rPr>
                              <w:t>Slifer’s</w:t>
                            </w:r>
                            <w:proofErr w:type="spellEnd"/>
                            <w:r w:rsidRPr="00A13B55">
                              <w:rPr>
                                <w:sz w:val="32"/>
                              </w:rPr>
                              <w:t xml:space="preserve"> Fourth Grade Class</w:t>
                            </w:r>
                            <w:r>
                              <w:rPr>
                                <w:sz w:val="32"/>
                              </w:rPr>
                              <w:t xml:space="preserve">     10/12/12</w:t>
                            </w:r>
                          </w:p>
                          <w:p w14:paraId="0E7F4BF0" w14:textId="77777777" w:rsidR="006E49E4" w:rsidRDefault="006E49E4"/>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8" style="position:absolute;left:0;text-align:left;margin-left:38pt;margin-top:220.55pt;width:532.8pt;height:61.1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Cd64cCAAAFBQAADgAAAGRycy9lMm9Eb2MueG1srFTbjtMwEH1H4h8sv3dTl2zSRpuuSqsiJC4r&#10;Fj5g6jhNhGMb2226IP6dsd29wQtC5CHyzNjHZ2bO+Or6NEhyFNb1WtWUXUwpEYrrplf7mn75vJ3M&#10;KXEeVANSK1HTO+Ho9fLli6vRVGKmOy0bYQmCKFeNpqad96bKMsc7MYC70EYoDLbaDuDRtPussTAi&#10;+iCz2XRaZKO2jbGaC+fQu0lBuoz4bSu4/9i2Tngia4rcfPzb+N+Ff7a8gmpvwXQ9P9OAf2AxQK/w&#10;0geoDXggB9v/ATX03GqnW3/B9ZDptu25iDlgNmz6Wza3HRgRc8HiOPNQJvf/YPmH440lfVPTBWOU&#10;KBiwSZ+wbKD2UhAWKzQaV+HGW3NjQ47OvNP8qyNKrzvcJlbW6rET0CAvFiqaPTsQDIdHyW58rxuE&#10;h4PXsVin1g4BEMtATrEndw89ESdPODqLsiguC2wdx1hZXi7KSCmD6v60sc6/EXogYVFTi+QjOhzf&#10;OR/YQHW/JbLXsm+2vZTRCDoTa2nJEVAhwLlQnsXj8jAg3eTPp/glraAbFZXcxaMbpOkgeRfsvBkv&#10;jjoO+JGGe3q1VIGA0oFKYpk8Iqo2UYcKy4DLsDMUJCrqx3a1mhWbV5vJZr4oJ/lOzCbz7TSfvF7l&#10;l2xdllu2KX9iDgOwvDISuEhjtpWwP2sohP5ORAPwZyPHWBbFnigjqZjZPc3Y+dDsMICu8qfdKYpr&#10;FooXPDvd3KEUrE6TiC8HLjptv1My4hTW1H07gBWUyLcqyGk+m8/D3EZrwfIcDfsstHsaAsURrKae&#10;krRc+zTsB2P7fYd3peYqvUIRtn3UxyOvs3Rx1mJW53chDPNTO+56fL2WvwAAAP//AwBQSwMEFAAG&#10;AAgAAAAhAFjSYengAAAACwEAAA8AAABkcnMvZG93bnJldi54bWxMj0FLAzEUhO+C/yE8wZvNrt3G&#10;st1sEcGDoIi10GuaPDeLm5c1SdvVX2960uMww8w3zXpyAztiiL0nCeWsAIakvempk7B9f7xZAotJ&#10;kVGDJ5TwjRHW7eVFo2rjT/SGx03qWC6hWCsJNqWx5jxqi07FmR+Rsvfhg1Mpy9BxE9Qpl7uB3xaF&#10;4E71lBesGvHBov7cHJyEpbAvi63uqicav17js9j9BE1SXl9N9ytgCaf0F4YzfkaHNjPt/YFMZIOE&#10;O5GvJAlVVZbAzoGyKgWwvYSFmM+Btw3//6H9BQAA//8DAFBLAQItABQABgAIAAAAIQDkmcPA+wAA&#10;AOEBAAATAAAAAAAAAAAAAAAAAAAAAABbQ29udGVudF9UeXBlc10ueG1sUEsBAi0AFAAGAAgAAAAh&#10;ACOyauHXAAAAlAEAAAsAAAAAAAAAAAAAAAAALAEAAF9yZWxzLy5yZWxzUEsBAi0AFAAGAAgAAAAh&#10;ALrAneuHAgAABQUAAA4AAAAAAAAAAAAAAAAALAIAAGRycy9lMm9Eb2MueG1sUEsBAi0AFAAGAAgA&#10;AAAhAFjSYengAAAACwEAAA8AAAAAAAAAAAAAAAAA3wQAAGRycy9kb3ducmV2LnhtbFBLBQYAAAAA&#10;BAAEAPMAAADsBQAAAAA=&#10;" fillcolor="#88a0ea [1300]" stroked="f">
                <v:fill opacity="59624f"/>
                <v:textbox inset="14.4pt,7.2pt,14.4pt,7.2pt">
                  <w:txbxContent>
                    <w:p w14:paraId="6085F7C6" w14:textId="44A80BE6" w:rsidR="006E49E4" w:rsidRPr="00A13B55" w:rsidRDefault="006E49E4" w:rsidP="00A050F9">
                      <w:pPr>
                        <w:pStyle w:val="LeadLine"/>
                        <w:rPr>
                          <w:sz w:val="32"/>
                        </w:rPr>
                      </w:pPr>
                      <w:r>
                        <w:rPr>
                          <w:sz w:val="32"/>
                        </w:rPr>
                        <w:t xml:space="preserve">Carrie </w:t>
                      </w:r>
                      <w:proofErr w:type="spellStart"/>
                      <w:r>
                        <w:rPr>
                          <w:sz w:val="32"/>
                        </w:rPr>
                        <w:t>Busey</w:t>
                      </w:r>
                      <w:proofErr w:type="spellEnd"/>
                      <w:r>
                        <w:rPr>
                          <w:sz w:val="32"/>
                        </w:rPr>
                        <w:t xml:space="preserve">      </w:t>
                      </w:r>
                      <w:r w:rsidRPr="00A13B55">
                        <w:rPr>
                          <w:sz w:val="32"/>
                        </w:rPr>
                        <w:t xml:space="preserve">Room 307 Ms. </w:t>
                      </w:r>
                      <w:proofErr w:type="spellStart"/>
                      <w:r w:rsidRPr="00A13B55">
                        <w:rPr>
                          <w:sz w:val="32"/>
                        </w:rPr>
                        <w:t>Slifer’s</w:t>
                      </w:r>
                      <w:proofErr w:type="spellEnd"/>
                      <w:r w:rsidRPr="00A13B55">
                        <w:rPr>
                          <w:sz w:val="32"/>
                        </w:rPr>
                        <w:t xml:space="preserve"> Fourth Grade Class</w:t>
                      </w:r>
                      <w:r>
                        <w:rPr>
                          <w:sz w:val="32"/>
                        </w:rPr>
                        <w:t xml:space="preserve">     10/12/12</w:t>
                      </w:r>
                    </w:p>
                    <w:p w14:paraId="0E7F4BF0" w14:textId="77777777" w:rsidR="006E49E4" w:rsidRDefault="006E49E4"/>
                  </w:txbxContent>
                </v:textbox>
                <w10:wrap type="tight" anchorx="page" anchory="page"/>
              </v:rect>
            </w:pict>
          </mc:Fallback>
        </mc:AlternateContent>
      </w:r>
      <w:r w:rsidR="00B863B5">
        <w:br w:type="page"/>
      </w:r>
      <w:r w:rsidR="00C067CC">
        <w:rPr>
          <w:noProof/>
        </w:rPr>
        <w:lastRenderedPageBreak/>
        <mc:AlternateContent>
          <mc:Choice Requires="wps">
            <w:drawing>
              <wp:anchor distT="0" distB="0" distL="114300" distR="114300" simplePos="0" relativeHeight="251709952" behindDoc="0" locked="0" layoutInCell="1" allowOverlap="1" wp14:anchorId="19CF0377" wp14:editId="2117DF13">
                <wp:simplePos x="0" y="0"/>
                <wp:positionH relativeFrom="page">
                  <wp:posOffset>501016</wp:posOffset>
                </wp:positionH>
                <wp:positionV relativeFrom="page">
                  <wp:posOffset>3003549</wp:posOffset>
                </wp:positionV>
                <wp:extent cx="4276090" cy="2815359"/>
                <wp:effectExtent l="0" t="0" r="0" b="4445"/>
                <wp:wrapThrough wrapText="bothSides">
                  <wp:wrapPolygon edited="0">
                    <wp:start x="128" y="0"/>
                    <wp:lineTo x="257" y="21439"/>
                    <wp:lineTo x="21298" y="21439"/>
                    <wp:lineTo x="21298" y="0"/>
                    <wp:lineTo x="128" y="0"/>
                  </wp:wrapPolygon>
                </wp:wrapThrough>
                <wp:docPr id="740" name="Text Box 740"/>
                <wp:cNvGraphicFramePr/>
                <a:graphic xmlns:a="http://schemas.openxmlformats.org/drawingml/2006/main">
                  <a:graphicData uri="http://schemas.microsoft.com/office/word/2010/wordprocessingShape">
                    <wps:wsp>
                      <wps:cNvSpPr txBox="1"/>
                      <wps:spPr>
                        <a:xfrm>
                          <a:off x="0" y="0"/>
                          <a:ext cx="4276090" cy="2815359"/>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2434F1" w14:textId="50B926FE" w:rsidR="006E49E4" w:rsidRPr="00C067CC" w:rsidRDefault="006E49E4">
                            <w:pPr>
                              <w:rPr>
                                <w:rFonts w:ascii="Arial" w:hAnsi="Arial" w:cs="Arial"/>
                                <w:b/>
                                <w:sz w:val="28"/>
                                <w:szCs w:val="28"/>
                              </w:rPr>
                            </w:pPr>
                            <w:r w:rsidRPr="00C067CC">
                              <w:rPr>
                                <w:rFonts w:ascii="Arial" w:hAnsi="Arial" w:cs="Arial"/>
                                <w:b/>
                                <w:sz w:val="28"/>
                                <w:szCs w:val="28"/>
                              </w:rPr>
                              <w:t>Parent Teacher Conferences</w:t>
                            </w:r>
                          </w:p>
                          <w:p w14:paraId="1D879DF4" w14:textId="77777777" w:rsidR="006E49E4" w:rsidRPr="00C067CC" w:rsidRDefault="006E49E4">
                            <w:pPr>
                              <w:rPr>
                                <w:rFonts w:ascii="Arial" w:hAnsi="Arial" w:cs="Arial"/>
                                <w:sz w:val="28"/>
                                <w:szCs w:val="28"/>
                              </w:rPr>
                            </w:pPr>
                            <w:r w:rsidRPr="00C067CC">
                              <w:rPr>
                                <w:rFonts w:ascii="Arial" w:hAnsi="Arial" w:cs="Arial"/>
                                <w:sz w:val="28"/>
                                <w:szCs w:val="28"/>
                              </w:rPr>
                              <w:t xml:space="preserve">Children will be meeting with us for the conferences on </w:t>
                            </w:r>
                            <w:r w:rsidRPr="00C067CC">
                              <w:rPr>
                                <w:rFonts w:ascii="Arial" w:hAnsi="Arial" w:cs="Arial"/>
                                <w:sz w:val="28"/>
                                <w:szCs w:val="28"/>
                                <w:u w:val="single"/>
                              </w:rPr>
                              <w:t>Thursday, Oct. 25 and Friday, Oct. 26.</w:t>
                            </w:r>
                            <w:r w:rsidRPr="00C067CC">
                              <w:rPr>
                                <w:rFonts w:ascii="Arial" w:hAnsi="Arial" w:cs="Arial"/>
                                <w:sz w:val="28"/>
                                <w:szCs w:val="28"/>
                              </w:rPr>
                              <w:t xml:space="preserve">  Please return your forms promptly.  First come, first served for conference times.  </w:t>
                            </w:r>
                          </w:p>
                          <w:p w14:paraId="6FCB9FDB" w14:textId="77777777" w:rsidR="006E49E4" w:rsidRPr="00C067CC" w:rsidRDefault="006E49E4">
                            <w:pPr>
                              <w:rPr>
                                <w:sz w:val="28"/>
                                <w:szCs w:val="28"/>
                              </w:rPr>
                            </w:pPr>
                          </w:p>
                          <w:p w14:paraId="17EA9B07" w14:textId="76C34C37" w:rsidR="006E49E4" w:rsidRPr="00C067CC" w:rsidRDefault="006E49E4">
                            <w:pPr>
                              <w:rPr>
                                <w:rFonts w:ascii="Arial" w:hAnsi="Arial" w:cs="Arial"/>
                                <w:sz w:val="28"/>
                                <w:szCs w:val="28"/>
                              </w:rPr>
                            </w:pPr>
                            <w:proofErr w:type="gramStart"/>
                            <w:r w:rsidRPr="00C067CC">
                              <w:rPr>
                                <w:rFonts w:ascii="Arial" w:hAnsi="Arial" w:cs="Arial"/>
                                <w:sz w:val="28"/>
                                <w:szCs w:val="28"/>
                              </w:rPr>
                              <w:t>Thursday night 4:00 pm- 8:00 pm.</w:t>
                            </w:r>
                            <w:proofErr w:type="gramEnd"/>
                          </w:p>
                          <w:p w14:paraId="3D4FCB1F" w14:textId="393048E4" w:rsidR="006E49E4" w:rsidRPr="00C067CC" w:rsidRDefault="006E49E4">
                            <w:pPr>
                              <w:rPr>
                                <w:rFonts w:ascii="Arial" w:hAnsi="Arial" w:cs="Arial"/>
                                <w:sz w:val="28"/>
                                <w:szCs w:val="28"/>
                              </w:rPr>
                            </w:pPr>
                            <w:r w:rsidRPr="00C067CC">
                              <w:rPr>
                                <w:rFonts w:ascii="Arial" w:hAnsi="Arial" w:cs="Arial"/>
                                <w:sz w:val="28"/>
                                <w:szCs w:val="28"/>
                              </w:rPr>
                              <w:t xml:space="preserve">Friday morning 8:00 am-11:00 </w:t>
                            </w:r>
                            <w:proofErr w:type="gramStart"/>
                            <w:r w:rsidRPr="00C067CC">
                              <w:rPr>
                                <w:rFonts w:ascii="Arial" w:hAnsi="Arial" w:cs="Arial"/>
                                <w:sz w:val="28"/>
                                <w:szCs w:val="28"/>
                              </w:rPr>
                              <w:t>am</w:t>
                            </w:r>
                            <w:proofErr w:type="gramEnd"/>
                          </w:p>
                          <w:p w14:paraId="1AE3D8DF" w14:textId="77777777" w:rsidR="006E49E4" w:rsidRPr="00C067CC" w:rsidRDefault="006E49E4">
                            <w:pPr>
                              <w:rPr>
                                <w:rFonts w:ascii="Arial" w:hAnsi="Arial" w:cs="Arial"/>
                                <w:sz w:val="28"/>
                                <w:szCs w:val="28"/>
                              </w:rPr>
                            </w:pPr>
                          </w:p>
                          <w:p w14:paraId="6A19AFF1" w14:textId="432E94F5" w:rsidR="006E49E4" w:rsidRPr="00C067CC" w:rsidRDefault="006E49E4">
                            <w:pPr>
                              <w:rPr>
                                <w:sz w:val="28"/>
                                <w:szCs w:val="28"/>
                              </w:rPr>
                            </w:pPr>
                            <w:r w:rsidRPr="00C067CC">
                              <w:rPr>
                                <w:rFonts w:ascii="Arial" w:hAnsi="Arial" w:cs="Arial"/>
                                <w:sz w:val="28"/>
                                <w:szCs w:val="28"/>
                              </w:rPr>
                              <w:t xml:space="preserve">Don’t forget to sign up to help at the PTA sponsored Book Fair, too.  This helps support our Birthday Book Wagon where </w:t>
                            </w:r>
                            <w:proofErr w:type="gramStart"/>
                            <w:r w:rsidRPr="00C067CC">
                              <w:rPr>
                                <w:rFonts w:ascii="Arial" w:hAnsi="Arial" w:cs="Arial"/>
                                <w:sz w:val="28"/>
                                <w:szCs w:val="28"/>
                              </w:rPr>
                              <w:t>al</w:t>
                            </w:r>
                            <w:r w:rsidR="00C067CC">
                              <w:rPr>
                                <w:rFonts w:ascii="Arial" w:hAnsi="Arial" w:cs="Arial"/>
                                <w:sz w:val="28"/>
                                <w:szCs w:val="28"/>
                              </w:rPr>
                              <w:t xml:space="preserve">l  </w:t>
                            </w:r>
                            <w:r w:rsidRPr="00C067CC">
                              <w:rPr>
                                <w:rFonts w:ascii="Arial" w:hAnsi="Arial" w:cs="Arial"/>
                                <w:sz w:val="28"/>
                                <w:szCs w:val="28"/>
                              </w:rPr>
                              <w:t>children</w:t>
                            </w:r>
                            <w:proofErr w:type="gramEnd"/>
                            <w:r w:rsidRPr="00C067CC">
                              <w:rPr>
                                <w:rFonts w:ascii="Arial" w:hAnsi="Arial" w:cs="Arial"/>
                                <w:sz w:val="28"/>
                                <w:szCs w:val="28"/>
                              </w:rPr>
                              <w:t xml:space="preserve"> receive </w:t>
                            </w:r>
                            <w:r w:rsidR="00C067CC">
                              <w:rPr>
                                <w:rFonts w:ascii="Arial" w:hAnsi="Arial" w:cs="Arial"/>
                                <w:sz w:val="28"/>
                                <w:szCs w:val="28"/>
                              </w:rPr>
                              <w:t xml:space="preserve"> </w:t>
                            </w:r>
                            <w:r w:rsidRPr="00C067CC">
                              <w:rPr>
                                <w:rFonts w:ascii="Arial" w:hAnsi="Arial" w:cs="Arial"/>
                                <w:sz w:val="28"/>
                                <w:szCs w:val="28"/>
                              </w:rPr>
                              <w:t>a book for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0" o:spid="_x0000_s1029" type="#_x0000_t202" style="position:absolute;left:0;text-align:left;margin-left:39.45pt;margin-top:236.5pt;width:336.7pt;height:221.7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XewtYCAAAi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3ic&#10;Az6KSGjSI2s9utItCjpAaGtcAY4PBlx9CwbodK93oAyFt9zK8IeSENgh1u6AbwhHQZkPx2fpBEwU&#10;bMPzbHQ6moQ4yct1Y53/xLREQSixhQZGXMnmxvnOtXcJryk9b4SITRTqlQJidhoWWdDdJgWkAmLw&#10;DEnFDj3PRuNhNR5NBmfVKBvkWXo+qKp0OLieV2mV5vPZJL/6CVlIkuXFFrhigGkBI0BiLshy35dg&#10;/rvGSEJf0TjLkkggtCFA0wgtpA8PRGj6lJPQhg7uKPmdYKEQob4wDi2MqAdFHB42E7aLRyhlyvdR&#10;o3fw4gDcey7u/SN0EdL3XO6aADfiy1r5w2XZKG1ji9+kXX/rU+adP4BxVHcQfbtoI3dPezYudL0D&#10;klrdDbozdN4AkW6I8/fEwmQD+WBb+Tv4cKG3JdZ7CaOVtj/+pA/+0FewYhS6X2L3fU0sw0h8VjCK&#10;kywPo+PjIQcuwcEeWxbHFrWWMx27jCC7KAZ/L3qRWy2fYKlV4VUwEUXh7RL7Xpz5bn/BUqSsqqIT&#10;LBND/I16MDQQKKAcxuSxfSLW7GfJA5Fudb9TSPFmpDrfcFPpau01b+K8BZw7VPf4wyKKtNwvzbDp&#10;js/R62W1T38BAAD//wMAUEsDBBQABgAIAAAAIQB60j8l4QAAAAoBAAAPAAAAZHJzL2Rvd25yZXYu&#10;eG1sTI/LTsMwEEX3SPyDNZXYUacPmjSNUwECVkWFlgVLN54mEfE4it0m/H2HFV2O5ujec7P1YBtx&#10;xs7XjhRMxhEIpMKZmkoFX/vX+wSED5qMbhyhgl/0sM5vbzKdGtfTJ553oRQcQj7VCqoQ2lRKX1Ro&#10;tR+7Fol/R9dZHfjsSmk63XO4beQ0ihbS6pq4odItPldY/OxOVgFuBrt/T+KXsH06vkXfyUe/MaVS&#10;d6PhcQUi4BD+YfjTZ3XI2engTmS8aBTEyZJJBfN4xpsYiB+mMxAHBcvJYg4yz+T1hPwCAAD//wMA&#10;UEsBAi0AFAAGAAgAAAAhAOSZw8D7AAAA4QEAABMAAAAAAAAAAAAAAAAAAAAAAFtDb250ZW50X1R5&#10;cGVzXS54bWxQSwECLQAUAAYACAAAACEAI7Jq4dcAAACUAQAACwAAAAAAAAAAAAAAAAAsAQAAX3Jl&#10;bHMvLnJlbHNQSwECLQAUAAYACAAAACEAqKXewtYCAAAiBgAADgAAAAAAAAAAAAAAAAAsAgAAZHJz&#10;L2Uyb0RvYy54bWxQSwECLQAUAAYACAAAACEAetI/JeEAAAAKAQAADwAAAAAAAAAAAAAAAAAuBQAA&#10;ZHJzL2Rvd25yZXYueG1sUEsFBgAAAAAEAAQA8wAAADwGAAAAAA==&#10;" mv:complextextbox="1" filled="f" stroked="f">
                <v:textbox>
                  <w:txbxContent>
                    <w:p w14:paraId="532434F1" w14:textId="50B926FE" w:rsidR="006E49E4" w:rsidRPr="00C067CC" w:rsidRDefault="006E49E4">
                      <w:pPr>
                        <w:rPr>
                          <w:rFonts w:ascii="Arial" w:hAnsi="Arial" w:cs="Arial"/>
                          <w:b/>
                          <w:sz w:val="28"/>
                          <w:szCs w:val="28"/>
                        </w:rPr>
                      </w:pPr>
                      <w:r w:rsidRPr="00C067CC">
                        <w:rPr>
                          <w:rFonts w:ascii="Arial" w:hAnsi="Arial" w:cs="Arial"/>
                          <w:b/>
                          <w:sz w:val="28"/>
                          <w:szCs w:val="28"/>
                        </w:rPr>
                        <w:t>Parent Teacher Conferences</w:t>
                      </w:r>
                    </w:p>
                    <w:p w14:paraId="1D879DF4" w14:textId="77777777" w:rsidR="006E49E4" w:rsidRPr="00C067CC" w:rsidRDefault="006E49E4">
                      <w:pPr>
                        <w:rPr>
                          <w:rFonts w:ascii="Arial" w:hAnsi="Arial" w:cs="Arial"/>
                          <w:sz w:val="28"/>
                          <w:szCs w:val="28"/>
                        </w:rPr>
                      </w:pPr>
                      <w:r w:rsidRPr="00C067CC">
                        <w:rPr>
                          <w:rFonts w:ascii="Arial" w:hAnsi="Arial" w:cs="Arial"/>
                          <w:sz w:val="28"/>
                          <w:szCs w:val="28"/>
                        </w:rPr>
                        <w:t xml:space="preserve">Children will be meeting with us for the conferences on </w:t>
                      </w:r>
                      <w:r w:rsidRPr="00C067CC">
                        <w:rPr>
                          <w:rFonts w:ascii="Arial" w:hAnsi="Arial" w:cs="Arial"/>
                          <w:sz w:val="28"/>
                          <w:szCs w:val="28"/>
                          <w:u w:val="single"/>
                        </w:rPr>
                        <w:t>Thursday, Oct. 25 and Friday, Oct. 26.</w:t>
                      </w:r>
                      <w:r w:rsidRPr="00C067CC">
                        <w:rPr>
                          <w:rFonts w:ascii="Arial" w:hAnsi="Arial" w:cs="Arial"/>
                          <w:sz w:val="28"/>
                          <w:szCs w:val="28"/>
                        </w:rPr>
                        <w:t xml:space="preserve">  Please return your forms promptly.  First come, first served for conference times.  </w:t>
                      </w:r>
                    </w:p>
                    <w:p w14:paraId="6FCB9FDB" w14:textId="77777777" w:rsidR="006E49E4" w:rsidRPr="00C067CC" w:rsidRDefault="006E49E4">
                      <w:pPr>
                        <w:rPr>
                          <w:sz w:val="28"/>
                          <w:szCs w:val="28"/>
                        </w:rPr>
                      </w:pPr>
                    </w:p>
                    <w:p w14:paraId="17EA9B07" w14:textId="76C34C37" w:rsidR="006E49E4" w:rsidRPr="00C067CC" w:rsidRDefault="006E49E4">
                      <w:pPr>
                        <w:rPr>
                          <w:rFonts w:ascii="Arial" w:hAnsi="Arial" w:cs="Arial"/>
                          <w:sz w:val="28"/>
                          <w:szCs w:val="28"/>
                        </w:rPr>
                      </w:pPr>
                      <w:proofErr w:type="gramStart"/>
                      <w:r w:rsidRPr="00C067CC">
                        <w:rPr>
                          <w:rFonts w:ascii="Arial" w:hAnsi="Arial" w:cs="Arial"/>
                          <w:sz w:val="28"/>
                          <w:szCs w:val="28"/>
                        </w:rPr>
                        <w:t>Thursday night 4:00 pm- 8:00 pm.</w:t>
                      </w:r>
                      <w:proofErr w:type="gramEnd"/>
                    </w:p>
                    <w:p w14:paraId="3D4FCB1F" w14:textId="393048E4" w:rsidR="006E49E4" w:rsidRPr="00C067CC" w:rsidRDefault="006E49E4">
                      <w:pPr>
                        <w:rPr>
                          <w:rFonts w:ascii="Arial" w:hAnsi="Arial" w:cs="Arial"/>
                          <w:sz w:val="28"/>
                          <w:szCs w:val="28"/>
                        </w:rPr>
                      </w:pPr>
                      <w:r w:rsidRPr="00C067CC">
                        <w:rPr>
                          <w:rFonts w:ascii="Arial" w:hAnsi="Arial" w:cs="Arial"/>
                          <w:sz w:val="28"/>
                          <w:szCs w:val="28"/>
                        </w:rPr>
                        <w:t xml:space="preserve">Friday morning 8:00 am-11:00 </w:t>
                      </w:r>
                      <w:proofErr w:type="gramStart"/>
                      <w:r w:rsidRPr="00C067CC">
                        <w:rPr>
                          <w:rFonts w:ascii="Arial" w:hAnsi="Arial" w:cs="Arial"/>
                          <w:sz w:val="28"/>
                          <w:szCs w:val="28"/>
                        </w:rPr>
                        <w:t>am</w:t>
                      </w:r>
                      <w:proofErr w:type="gramEnd"/>
                    </w:p>
                    <w:p w14:paraId="1AE3D8DF" w14:textId="77777777" w:rsidR="006E49E4" w:rsidRPr="00C067CC" w:rsidRDefault="006E49E4">
                      <w:pPr>
                        <w:rPr>
                          <w:rFonts w:ascii="Arial" w:hAnsi="Arial" w:cs="Arial"/>
                          <w:sz w:val="28"/>
                          <w:szCs w:val="28"/>
                        </w:rPr>
                      </w:pPr>
                    </w:p>
                    <w:p w14:paraId="6A19AFF1" w14:textId="432E94F5" w:rsidR="006E49E4" w:rsidRPr="00C067CC" w:rsidRDefault="006E49E4">
                      <w:pPr>
                        <w:rPr>
                          <w:sz w:val="28"/>
                          <w:szCs w:val="28"/>
                        </w:rPr>
                      </w:pPr>
                      <w:r w:rsidRPr="00C067CC">
                        <w:rPr>
                          <w:rFonts w:ascii="Arial" w:hAnsi="Arial" w:cs="Arial"/>
                          <w:sz w:val="28"/>
                          <w:szCs w:val="28"/>
                        </w:rPr>
                        <w:t xml:space="preserve">Don’t forget to sign up to help at the PTA sponsored Book Fair, too.  This helps support our Birthday Book Wagon where </w:t>
                      </w:r>
                      <w:proofErr w:type="gramStart"/>
                      <w:r w:rsidRPr="00C067CC">
                        <w:rPr>
                          <w:rFonts w:ascii="Arial" w:hAnsi="Arial" w:cs="Arial"/>
                          <w:sz w:val="28"/>
                          <w:szCs w:val="28"/>
                        </w:rPr>
                        <w:t>al</w:t>
                      </w:r>
                      <w:r w:rsidR="00C067CC">
                        <w:rPr>
                          <w:rFonts w:ascii="Arial" w:hAnsi="Arial" w:cs="Arial"/>
                          <w:sz w:val="28"/>
                          <w:szCs w:val="28"/>
                        </w:rPr>
                        <w:t xml:space="preserve">l  </w:t>
                      </w:r>
                      <w:r w:rsidRPr="00C067CC">
                        <w:rPr>
                          <w:rFonts w:ascii="Arial" w:hAnsi="Arial" w:cs="Arial"/>
                          <w:sz w:val="28"/>
                          <w:szCs w:val="28"/>
                        </w:rPr>
                        <w:t>children</w:t>
                      </w:r>
                      <w:proofErr w:type="gramEnd"/>
                      <w:r w:rsidRPr="00C067CC">
                        <w:rPr>
                          <w:rFonts w:ascii="Arial" w:hAnsi="Arial" w:cs="Arial"/>
                          <w:sz w:val="28"/>
                          <w:szCs w:val="28"/>
                        </w:rPr>
                        <w:t xml:space="preserve"> receive </w:t>
                      </w:r>
                      <w:r w:rsidR="00C067CC">
                        <w:rPr>
                          <w:rFonts w:ascii="Arial" w:hAnsi="Arial" w:cs="Arial"/>
                          <w:sz w:val="28"/>
                          <w:szCs w:val="28"/>
                        </w:rPr>
                        <w:t xml:space="preserve"> </w:t>
                      </w:r>
                      <w:r w:rsidRPr="00C067CC">
                        <w:rPr>
                          <w:rFonts w:ascii="Arial" w:hAnsi="Arial" w:cs="Arial"/>
                          <w:sz w:val="28"/>
                          <w:szCs w:val="28"/>
                        </w:rPr>
                        <w:t>a book for home.</w:t>
                      </w:r>
                    </w:p>
                  </w:txbxContent>
                </v:textbox>
                <w10:wrap type="through" anchorx="page" anchory="page"/>
              </v:shape>
            </w:pict>
          </mc:Fallback>
        </mc:AlternateContent>
      </w:r>
      <w:r w:rsidR="00C067CC">
        <w:rPr>
          <w:noProof/>
        </w:rPr>
        <mc:AlternateContent>
          <mc:Choice Requires="wps">
            <w:drawing>
              <wp:anchor distT="0" distB="0" distL="114300" distR="114300" simplePos="0" relativeHeight="251712000" behindDoc="0" locked="0" layoutInCell="1" allowOverlap="1" wp14:anchorId="17B757B4" wp14:editId="67E8C85F">
                <wp:simplePos x="0" y="0"/>
                <wp:positionH relativeFrom="page">
                  <wp:posOffset>695325</wp:posOffset>
                </wp:positionH>
                <wp:positionV relativeFrom="page">
                  <wp:posOffset>6019800</wp:posOffset>
                </wp:positionV>
                <wp:extent cx="3518535" cy="2181860"/>
                <wp:effectExtent l="0" t="0" r="0" b="2540"/>
                <wp:wrapThrough wrapText="bothSides">
                  <wp:wrapPolygon edited="0">
                    <wp:start x="156" y="0"/>
                    <wp:lineTo x="156" y="21374"/>
                    <wp:lineTo x="21206" y="21374"/>
                    <wp:lineTo x="21206" y="0"/>
                    <wp:lineTo x="156" y="0"/>
                  </wp:wrapPolygon>
                </wp:wrapThrough>
                <wp:docPr id="742" name="Text Box 742"/>
                <wp:cNvGraphicFramePr/>
                <a:graphic xmlns:a="http://schemas.openxmlformats.org/drawingml/2006/main">
                  <a:graphicData uri="http://schemas.microsoft.com/office/word/2010/wordprocessingShape">
                    <wps:wsp>
                      <wps:cNvSpPr txBox="1"/>
                      <wps:spPr>
                        <a:xfrm>
                          <a:off x="0" y="0"/>
                          <a:ext cx="3518535" cy="21818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1F60DC" w14:textId="005C8AF0" w:rsidR="006E49E4" w:rsidRDefault="006E49E4">
                            <w:pPr>
                              <w:rPr>
                                <w:rFonts w:asciiTheme="majorHAnsi" w:hAnsiTheme="majorHAnsi"/>
                              </w:rPr>
                            </w:pPr>
                            <w:r>
                              <w:rPr>
                                <w:rFonts w:asciiTheme="majorHAnsi" w:hAnsiTheme="majorHAnsi"/>
                              </w:rPr>
                              <w:t>Snack</w:t>
                            </w:r>
                          </w:p>
                          <w:p w14:paraId="7B156F52" w14:textId="6D5176D2" w:rsidR="006E49E4" w:rsidRPr="00C067CC" w:rsidRDefault="006E49E4">
                            <w:pPr>
                              <w:rPr>
                                <w:rFonts w:ascii="Arial" w:hAnsi="Arial" w:cs="Arial"/>
                                <w:sz w:val="28"/>
                                <w:szCs w:val="28"/>
                              </w:rPr>
                            </w:pPr>
                            <w:r w:rsidRPr="00C067CC">
                              <w:rPr>
                                <w:rFonts w:ascii="Arial" w:hAnsi="Arial" w:cs="Arial"/>
                                <w:sz w:val="28"/>
                                <w:szCs w:val="28"/>
                              </w:rPr>
                              <w:t>Each day at 9:25 we have a quick snack.  It has to be healthy to go with our CATCH program.  You can send in yogurt, fruit, cheese, vegetables, etc.  Granola bars are okay, too.  I have been supplying mini bagels but really can’t afford it anymore.  Please send a snack that your child can eat quickly to help with energy and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2" o:spid="_x0000_s1030" type="#_x0000_t202" style="position:absolute;left:0;text-align:left;margin-left:54.75pt;margin-top:474pt;width:277.05pt;height:171.8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hVNgCAAAiBgAADgAAAGRycy9lMm9Eb2MueG1srFRNb9swDL0P2H8QdE9tp06bGnUKN0WGAcVa&#10;rB16VmQpMaavSUribNh/HyXbadrtsA672BRJUeTjIy+vWinQllnXaFXi7CTFiCmq60atSvzlcTGa&#10;YuQ8UTURWrES75nDV7P37y53pmBjvdaiZhZBEOWKnSnx2ntTJImjayaJO9GGKTBybSXxcLSrpLZk&#10;B9GlSMZpepbstK2N1ZQ5B9qbzohnMT7njPo7zh3zSJQYcvPxa+N3Gb7J7JIUK0vMuqF9GuQfspCk&#10;UfDoIdQN8QRtbPNbKNlQq53m/oRqmWjOG8piDVBNlr6q5mFNDIu1ADjOHGBy/y8s/bS9t6ipS3ye&#10;jzFSREKTHlnr0bVuUdABQjvjCnB8MODqWzBApwe9A2UovOVWhj+UhMAOWO8P+IZwFJSnk2w6OZ1g&#10;RME2zqbZ9Cx2IHm+bqzzH5iWKAglttDAiCvZ3joPqYDr4BJeU3rRCBGbKNQLBTh2GhZZ0N0mBaQC&#10;YvAMScUO/ZhPzsfV+eRidFZNslGepdNRVaXj0c2iSqs0X8wv8uufkIUkWV7sgCsGmBYwAiQWgqz6&#10;vgTz3zVGEvqCxlmWRAKhLQGaRmghfXgg1juknIQ2dHBHye8FC4UI9ZlxaGFEPSji8LC5sF08QilT&#10;fogavYMXB+DecrH3j9BFSN9yuWsC3Igva+UPl2WjtI0tfpV2/XVImXf+AMZR3UH07bKN3M0HNi51&#10;vQeSWt0NujN00QCRbonz98TCZAMvYVv5O/hwoXcl1r2E0Vrb73/SB3/oK1gxCt0vsfu2IZZhJD4q&#10;GMWLLM/DaomHHLgEB3tsWR5b1EbOdewyguyiGPy9GERutXyCpVaFV8FEFIW3S+wHce67/QVLkbKq&#10;ik6wTAzxt+rB0ECggHIYk8f2iVjTz5IHIn3Sw04hxauR6nzDTaWrjde8ifMWcO5Q7fGHRRRp2S/N&#10;sOmOz9HrebXPfgEAAP//AwBQSwMEFAAGAAgAAAAhAB8/e6vgAAAADAEAAA8AAABkcnMvZG93bnJl&#10;di54bWxMj81OwzAQhO9IvIO1SNyo0wImCXEqQMCpCPpz4OjG2yQiXkex24S3ZznBcTSjmW+K5eQ6&#10;ccIhtJ40zGcJCKTK25ZqDbvty1UKIkRD1nSeUMM3BliW52eFya0faY2nTawFl1DIjYYmxj6XMlQN&#10;OhNmvkdi7+AHZyLLoZZ2MCOXu04ukkRJZ1rihcb0+NRg9bU5Og24mtz2Lb17ju+Ph9fkM/0YV7bW&#10;+vJiergHEXGKf2H4xWd0KJlp749kg+hYJ9ktRzVkNymf4oRS1wrEnq1FNlcgy0L+P1H+AAAA//8D&#10;AFBLAQItABQABgAIAAAAIQDkmcPA+wAAAOEBAAATAAAAAAAAAAAAAAAAAAAAAABbQ29udGVudF9U&#10;eXBlc10ueG1sUEsBAi0AFAAGAAgAAAAhACOyauHXAAAAlAEAAAsAAAAAAAAAAAAAAAAALAEAAF9y&#10;ZWxzLy5yZWxzUEsBAi0AFAAGAAgAAAAhAPnuYVTYAgAAIgYAAA4AAAAAAAAAAAAAAAAALAIAAGRy&#10;cy9lMm9Eb2MueG1sUEsBAi0AFAAGAAgAAAAhAB8/e6vgAAAADAEAAA8AAAAAAAAAAAAAAAAAMAUA&#10;AGRycy9kb3ducmV2LnhtbFBLBQYAAAAABAAEAPMAAAA9BgAAAAA=&#10;" mv:complextextbox="1" filled="f" stroked="f">
                <v:textbox>
                  <w:txbxContent>
                    <w:p w14:paraId="421F60DC" w14:textId="005C8AF0" w:rsidR="006E49E4" w:rsidRDefault="006E49E4">
                      <w:pPr>
                        <w:rPr>
                          <w:rFonts w:asciiTheme="majorHAnsi" w:hAnsiTheme="majorHAnsi"/>
                        </w:rPr>
                      </w:pPr>
                      <w:r>
                        <w:rPr>
                          <w:rFonts w:asciiTheme="majorHAnsi" w:hAnsiTheme="majorHAnsi"/>
                        </w:rPr>
                        <w:t>Snack</w:t>
                      </w:r>
                    </w:p>
                    <w:p w14:paraId="7B156F52" w14:textId="6D5176D2" w:rsidR="006E49E4" w:rsidRPr="00C067CC" w:rsidRDefault="006E49E4">
                      <w:pPr>
                        <w:rPr>
                          <w:rFonts w:ascii="Arial" w:hAnsi="Arial" w:cs="Arial"/>
                          <w:sz w:val="28"/>
                          <w:szCs w:val="28"/>
                        </w:rPr>
                      </w:pPr>
                      <w:r w:rsidRPr="00C067CC">
                        <w:rPr>
                          <w:rFonts w:ascii="Arial" w:hAnsi="Arial" w:cs="Arial"/>
                          <w:sz w:val="28"/>
                          <w:szCs w:val="28"/>
                        </w:rPr>
                        <w:t>Each day at 9:25 we have a quick snack.  It has to be healthy to go with our CATCH program.  You can send in yogurt, fruit, cheese, vegetables, etc.  Granola bars are okay, too.  I have been supplying mini bagels but really can’t afford it anymore.  Please send a snack that your child can eat quickly to help with energy and focus.</w:t>
                      </w:r>
                    </w:p>
                  </w:txbxContent>
                </v:textbox>
                <w10:wrap type="through" anchorx="page" anchory="page"/>
              </v:shape>
            </w:pict>
          </mc:Fallback>
        </mc:AlternateContent>
      </w:r>
      <w:r w:rsidR="006E49E4">
        <w:rPr>
          <w:noProof/>
        </w:rPr>
        <mc:AlternateContent>
          <mc:Choice Requires="wps">
            <w:drawing>
              <wp:anchor distT="0" distB="0" distL="114300" distR="114300" simplePos="0" relativeHeight="251714048" behindDoc="0" locked="0" layoutInCell="1" allowOverlap="1" wp14:anchorId="7D9A71E4" wp14:editId="3136C50F">
                <wp:simplePos x="0" y="0"/>
                <wp:positionH relativeFrom="page">
                  <wp:posOffset>1852863</wp:posOffset>
                </wp:positionH>
                <wp:positionV relativeFrom="page">
                  <wp:posOffset>8638674</wp:posOffset>
                </wp:positionV>
                <wp:extent cx="2924877" cy="914266"/>
                <wp:effectExtent l="0" t="0" r="0" b="635"/>
                <wp:wrapThrough wrapText="bothSides">
                  <wp:wrapPolygon edited="0">
                    <wp:start x="188" y="0"/>
                    <wp:lineTo x="188" y="21015"/>
                    <wp:lineTo x="21197" y="21015"/>
                    <wp:lineTo x="21197" y="0"/>
                    <wp:lineTo x="188" y="0"/>
                  </wp:wrapPolygon>
                </wp:wrapThrough>
                <wp:docPr id="749" name="Text Box 749"/>
                <wp:cNvGraphicFramePr/>
                <a:graphic xmlns:a="http://schemas.openxmlformats.org/drawingml/2006/main">
                  <a:graphicData uri="http://schemas.microsoft.com/office/word/2010/wordprocessingShape">
                    <wps:wsp>
                      <wps:cNvSpPr txBox="1"/>
                      <wps:spPr>
                        <a:xfrm>
                          <a:off x="0" y="0"/>
                          <a:ext cx="2924877" cy="914266"/>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844E2A" w14:textId="51565A52" w:rsidR="006E49E4" w:rsidRDefault="006E49E4">
                            <w:r>
                              <w:t xml:space="preserve">Ben wins the 3K </w:t>
                            </w:r>
                            <w:proofErr w:type="gramStart"/>
                            <w:r>
                              <w:t>race</w:t>
                            </w:r>
                            <w:proofErr w:type="gramEnd"/>
                            <w:r w:rsidR="00C067CC">
                              <w:t xml:space="preserve">!  We are so proud of our newest student, Ben </w:t>
                            </w:r>
                            <w:proofErr w:type="spellStart"/>
                            <w:r w:rsidR="00C067CC">
                              <w:t>Brombaugh</w:t>
                            </w:r>
                            <w:proofErr w:type="spellEnd"/>
                            <w:r w:rsidR="00C067CC">
                              <w:t xml:space="preserve"> for coming in first at the 3K held in September.  Wait a go, 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49" o:spid="_x0000_s1031" type="#_x0000_t202" style="position:absolute;left:0;text-align:left;margin-left:145.9pt;margin-top:680.2pt;width:230.3pt;height:1in;z-index:2517140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T3xNYCAAAhBgAADgAAAGRycy9lMm9Eb2MueG1srFRNb9swDL0P2H8QdE9tB07SGHUKN0WGAUVb&#10;rB16VmQpMaavSUribOh/HyXHadrtsA672BRJUeTjIy8uWynQllnXaFXi7CzFiCmq60atSvz1cTE4&#10;x8h5omoitGIl3jOHL2cfP1zsTMGGeq1FzSyCIMoVO1PitfemSBJH10wSd6YNU2Dk2kri4WhXSW3J&#10;DqJLkQzTdJzstK2N1ZQ5B9rrzohnMT7njPo7zh3zSJQYcvPxa+N3Gb7J7IIUK0vMuqGHNMg/ZCFJ&#10;o+DRY6hr4gna2Oa3ULKhVjvN/RnVMtGcN5TFGqCaLH1TzcOaGBZrAXCcOcLk/l9Yeru9t6ipSzzJ&#10;pxgpIqFJj6z16Eq3KOgAoZ1xBTg+GHD1LRig073egTIU3nIrwx9KQmAHrPdHfEM4CsrhdJifTyYY&#10;UbBNs3w4HocwycttY53/xLREQSixhf5FWMn2xvnOtXcJjym9aISIPRTqlQJidhoWSdDdJgVkAmLw&#10;DDnFBv2cjybDajKaDsbVKBvkWXo+qKp0OLheVGmV5ov5NL96hiwkyfJiB1QxQLQAEQCxEGR1aEsw&#10;/11fJKGvWJxlSeQP2hJgaUQW0ocHIjR9yknoQod2lPxesFCIUF8Yhw5G0IMizg6bC9vFI5Qy5fuo&#10;0Tt4cQDuPRcP/hG6COl7LndNgBvxZa388bJslLaxxW/Srr/1KfPOH8A4qTuIvl22kbqjnoxLXe+B&#10;o1Z3c+4MXTRApBvi/D2xMNhAS1hW/g4+XOhdifVBwmit7Y8/6YM/9BWsGIXul9h93xDLMBKfFUwi&#10;8DgPmyUecuASHOypZXlqURs517HLCLKLYvD3ohe51fIJdloVXgUTURTeLrHvxbnv1hfsRMqqKjrB&#10;LjHE36gHQwOBAsphTB7bJ2LNYZY8EOlW9yuFFG9GqvMNN5WuNl7zJs5bwLlD9YA/7KFIy8PODIvu&#10;9By9Xjb77BcAAAD//wMAUEsDBBQABgAIAAAAIQD9QgAg4gAAAA0BAAAPAAAAZHJzL2Rvd25yZXYu&#10;eG1sTI9BT8MwDIXvSPyHyEjcWLLSbaU0nQABpyFg48Axa7y2onGqJlvLv8ec4Gb7PT1/r1hPrhMn&#10;HELrScN8pkAgVd62VGv42D1dZSBCNGRN5wk1fGOAdXl+Vpjc+pHe8bSNteAQCrnR0MTY51KGqkFn&#10;wsz3SKwd/OBM5HWopR3MyOGuk4lSS+lMS/yhMT0+NFh9bY9OA24mt3vJVo/x9f7wrD6zt3Fja60v&#10;L6a7WxARp/hnhl98RoeSmfb+SDaITkNyM2f0yML1UqUg2LJaJDzs+bRQaQqyLOT/FuUPAAAA//8D&#10;AFBLAQItABQABgAIAAAAIQDkmcPA+wAAAOEBAAATAAAAAAAAAAAAAAAAAAAAAABbQ29udGVudF9U&#10;eXBlc10ueG1sUEsBAi0AFAAGAAgAAAAhACOyauHXAAAAlAEAAAsAAAAAAAAAAAAAAAAALAEAAF9y&#10;ZWxzLy5yZWxzUEsBAi0AFAAGAAgAAAAhAOsU98TWAgAAIQYAAA4AAAAAAAAAAAAAAAAALAIAAGRy&#10;cy9lMm9Eb2MueG1sUEsBAi0AFAAGAAgAAAAhAP1CACDiAAAADQEAAA8AAAAAAAAAAAAAAAAALgUA&#10;AGRycy9kb3ducmV2LnhtbFBLBQYAAAAABAAEAPMAAAA9BgAAAAA=&#10;" mv:complextextbox="1" filled="f" stroked="f">
                <v:textbox>
                  <w:txbxContent>
                    <w:p w14:paraId="6F844E2A" w14:textId="51565A52" w:rsidR="006E49E4" w:rsidRDefault="006E49E4">
                      <w:r>
                        <w:t xml:space="preserve">Ben wins the 3K </w:t>
                      </w:r>
                      <w:proofErr w:type="gramStart"/>
                      <w:r>
                        <w:t>race</w:t>
                      </w:r>
                      <w:proofErr w:type="gramEnd"/>
                      <w:r w:rsidR="00C067CC">
                        <w:t xml:space="preserve">!  We are so proud of our newest student, Ben </w:t>
                      </w:r>
                      <w:proofErr w:type="spellStart"/>
                      <w:r w:rsidR="00C067CC">
                        <w:t>Brombaugh</w:t>
                      </w:r>
                      <w:proofErr w:type="spellEnd"/>
                      <w:r w:rsidR="00C067CC">
                        <w:t xml:space="preserve"> for coming in first at the 3K held in September.  Wait a go, Ben!</w:t>
                      </w:r>
                    </w:p>
                  </w:txbxContent>
                </v:textbox>
                <w10:wrap type="through" anchorx="page" anchory="page"/>
              </v:shape>
            </w:pict>
          </mc:Fallback>
        </mc:AlternateContent>
      </w:r>
      <w:r w:rsidR="006E49E4">
        <w:rPr>
          <w:noProof/>
        </w:rPr>
        <w:drawing>
          <wp:anchor distT="0" distB="0" distL="114300" distR="114300" simplePos="0" relativeHeight="251713024" behindDoc="0" locked="0" layoutInCell="1" allowOverlap="1" wp14:anchorId="39D93B91" wp14:editId="49530B7C">
            <wp:simplePos x="0" y="0"/>
            <wp:positionH relativeFrom="page">
              <wp:posOffset>4836160</wp:posOffset>
            </wp:positionH>
            <wp:positionV relativeFrom="page">
              <wp:posOffset>4845685</wp:posOffset>
            </wp:positionV>
            <wp:extent cx="2479040" cy="4707255"/>
            <wp:effectExtent l="0" t="0" r="10160" b="0"/>
            <wp:wrapThrough wrapText="bothSides">
              <wp:wrapPolygon edited="0">
                <wp:start x="0" y="0"/>
                <wp:lineTo x="0" y="21446"/>
                <wp:lineTo x="21467" y="21446"/>
                <wp:lineTo x="21467" y="0"/>
                <wp:lineTo x="0" y="0"/>
              </wp:wrapPolygon>
            </wp:wrapThrough>
            <wp:docPr id="743" name="Picture 743" descr="Macintosh HD:Users:elizabethslifer:Desktop:pics:DSCN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zabethslifer:Desktop:pics:DSCN0430.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74405" t="16281" b="18906"/>
                    <a:stretch/>
                  </pic:blipFill>
                  <pic:spPr bwMode="auto">
                    <a:xfrm>
                      <a:off x="0" y="0"/>
                      <a:ext cx="2479040" cy="470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B8E">
        <w:rPr>
          <w:noProof/>
        </w:rPr>
        <mc:AlternateContent>
          <mc:Choice Requires="wps">
            <w:drawing>
              <wp:anchor distT="0" distB="0" distL="114300" distR="114300" simplePos="0" relativeHeight="251642368" behindDoc="0" locked="0" layoutInCell="0" allowOverlap="1" wp14:anchorId="3A016182" wp14:editId="4891FF93">
                <wp:simplePos x="0" y="0"/>
                <wp:positionH relativeFrom="page">
                  <wp:posOffset>530860</wp:posOffset>
                </wp:positionH>
                <wp:positionV relativeFrom="page">
                  <wp:posOffset>457200</wp:posOffset>
                </wp:positionV>
                <wp:extent cx="4305300" cy="2238375"/>
                <wp:effectExtent l="0" t="0" r="38100" b="22225"/>
                <wp:wrapTight wrapText="bothSides">
                  <wp:wrapPolygon edited="0">
                    <wp:start x="0" y="0"/>
                    <wp:lineTo x="0" y="21569"/>
                    <wp:lineTo x="21664" y="21569"/>
                    <wp:lineTo x="21664" y="0"/>
                    <wp:lineTo x="0" y="0"/>
                  </wp:wrapPolygon>
                </wp:wrapTight>
                <wp:docPr id="89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238375"/>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dk1"/>
                        </a:lnRef>
                        <a:fillRef idx="1">
                          <a:schemeClr val="lt1"/>
                        </a:fillRef>
                        <a:effectRef idx="0">
                          <a:schemeClr val="dk1"/>
                        </a:effectRef>
                        <a:fontRef idx="minor">
                          <a:schemeClr val="dk1"/>
                        </a:fontRef>
                      </wps:style>
                      <wps:txbx id="7">
                        <w:txbxContent>
                          <w:p w14:paraId="3C1D8FDE" w14:textId="170BE9D0" w:rsidR="006E49E4" w:rsidRPr="00687B8E" w:rsidRDefault="006E49E4" w:rsidP="00A050F9">
                            <w:pPr>
                              <w:pStyle w:val="BodyText"/>
                              <w:rPr>
                                <w:rFonts w:ascii="Arial" w:hAnsi="Arial"/>
                                <w:szCs w:val="22"/>
                              </w:rPr>
                            </w:pPr>
                            <w:r w:rsidRPr="00687B8E">
                              <w:rPr>
                                <w:rFonts w:ascii="Arial" w:hAnsi="Arial"/>
                                <w:szCs w:val="22"/>
                              </w:rPr>
                              <w:t>Our Annual Storybook Parade will take place on Wednesday, Oct. 31.  Children may dress up as a favorite character from a book. They must carry the book along with wearing the costume for our parade.  Those who don’t dress up will stay in the pod area until after the parade.  All will enjoy a fall holiday party as part of our birthday party/Whoa food celebration. Please help your child find an appropriate book and character to portray.  Violent costumes will not be allowed.  Sign up sheets for food/goody bags will come home next week.</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32" type="#_x0000_t202" style="position:absolute;left:0;text-align:left;margin-left:41.8pt;margin-top:36pt;width:339pt;height:176.2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HxocUCAAD+BQAADgAAAGRycy9lMm9Eb2MueG1srFTbbtswDH0fsH8Q9O76Eudm1CncBBkG7Ia1&#10;+wBFlmOjsqRJSpxs2L+Pku203YBiGPpiyCJ5eMRD8vrm1HJ0ZNo0UuQ4voowYoLKshH7HH+73wYL&#10;jIwloiRcCpbjMzP4ZvX2zXWnMpbIWvKSaQQgwmSdynFtrcrC0NCatcRcScUEGCupW2LhV+/DUpMO&#10;0FseJlE0CzupS6UlZcbA7aY34pXHrypG7eeqMswinmPgZv1X++/OfcPVNcn2mqi6oQMN8h8sWtII&#10;SHqB2hBL0EE3f0G1DdXSyMpeUdmGsqoayvwb4DVx9Mdr7mqimH8LFMeoS5nM68HST8cvGjVljhfL&#10;GUaCtCDSPTtZdCtPKJ5NXIU6ZTJwvFPgak9gAKX9a436IOmDQUKuayL2rNBadjUjJTCMXWT4JLTH&#10;MQ5k132UJSQiBys90KnSrSsfFAQBOih1vqjjyFC4TCfRdBKBiYItSSaLyXzqc5BsDFfa2HdMtsgd&#10;cqxBfg9Pjh+MdXRINrq4bFx4+SEBmN2FS+VV+7ktimS2mWyCzWI5D9IdS4LFNkqD2yKdxuv5fBtv&#10;5r8AuyVxmilOKOtbecvJftDJmf5NqJbQZ20dx6FvqJ4xkHrObT2dJ8V8ugxmxTQO0jhaBEURJcFm&#10;W0RFlG7Xy/T2wq2D3lYwGU5TUO5V+aEjgbHqhfbF8xUey+m1d3IPwtszZ33Vv7IKWg4kTbw6ftjZ&#10;muser3wYEbkATxdSNZxfgobWcxviMYjbMWjw9SXzC+ASGL2cjY3ePqMU9hLYNkLql4Or3n/oeNO/&#10;1TW/Pe1Ofr5m4yTtZHmGGdCyX0awPOFQS/0DIydWjs33A9EMI/5ewBwt4zR1m8v/wEE/vd2Nt0RQ&#10;gMixxag/rm2/5Q5KN/saMvRlE7KAmasaPw2OX89m4A1Lxks4LES3xZ7+e6/Htb36DQAA//8DAFBL&#10;AwQUAAYACAAAACEAJiBfzN8AAAAJAQAADwAAAGRycy9kb3ducmV2LnhtbEyPwU7DMBBE70j8g7WV&#10;uFGnJqRVyKZCSCBOSDRwd2I3ThPbUey2KV/PcirHnRnNvim2sx3YSU+h8w5htUyAadd41bkW4at6&#10;vd8AC1E6JQfvNMJFB9iWtzeFzJU/u0992sWWUYkLuUQwMY4556Ex2sqw9KN25O39ZGWkc2q5muSZ&#10;yu3ARZJk3MrO0QcjR/1idNPvjhZhMr04/HxU1fdbLfZKpF3fvl8Q7xbz8xOwqOd4DcMfPqFDSUy1&#10;PzoV2ICwecgoibAWNIn8dbYioUZIRfoIvCz4/wXlLwAAAP//AwBQSwECLQAUAAYACAAAACEA5JnD&#10;wPsAAADhAQAAEwAAAAAAAAAAAAAAAAAAAAAAW0NvbnRlbnRfVHlwZXNdLnhtbFBLAQItABQABgAI&#10;AAAAIQAjsmrh1wAAAJQBAAALAAAAAAAAAAAAAAAAACwBAABfcmVscy8ucmVsc1BLAQItABQABgAI&#10;AAAAIQD1wfGhxQIAAP4FAAAOAAAAAAAAAAAAAAAAACwCAABkcnMvZTJvRG9jLnhtbFBLAQItABQA&#10;BgAIAAAAIQAmIF/M3wAAAAkBAAAPAAAAAAAAAAAAAAAAAB0FAABkcnMvZG93bnJldi54bWxQSwUG&#10;AAAAAAQABADzAAAAKQYAAAAA&#10;" mv:complextextbox="1" o:allowincell="f" fillcolor="white [3201]" strokecolor="black [3200]" strokeweight="2pt">
                <v:textbox style="mso-next-textbox:#Text Box 1522" inset=",0,,0">
                  <w:txbxContent>
                    <w:p w14:paraId="3C1D8FDE" w14:textId="170BE9D0" w:rsidR="006E49E4" w:rsidRPr="00687B8E" w:rsidRDefault="006E49E4" w:rsidP="00A050F9">
                      <w:pPr>
                        <w:pStyle w:val="BodyText"/>
                        <w:rPr>
                          <w:rFonts w:ascii="Arial" w:hAnsi="Arial"/>
                          <w:szCs w:val="22"/>
                        </w:rPr>
                      </w:pPr>
                      <w:r w:rsidRPr="00687B8E">
                        <w:rPr>
                          <w:rFonts w:ascii="Arial" w:hAnsi="Arial"/>
                          <w:szCs w:val="22"/>
                        </w:rPr>
                        <w:t>Our Annual Storybook Parade will take place on Wednesday, Oct. 31.  Children may dress up as a favorite character from a book. They must carry the book along with wearing the costume for our parade.  Those who don’t dress up will stay in the pod area until after the parade.  All will enjoy a fall holiday party as part of our birthday party/Whoa food celebration. Please help your child find an appropriate book and character to portray.  Violent costumes will not be allowed.  Sign up sheets for food/goody bags will come home next week.</w:t>
                      </w:r>
                    </w:p>
                  </w:txbxContent>
                </v:textbox>
                <w10:wrap type="tight" anchorx="page" anchory="page"/>
              </v:shape>
            </w:pict>
          </mc:Fallback>
        </mc:AlternateContent>
      </w:r>
      <w:r w:rsidR="00687B8E">
        <w:rPr>
          <w:noProof/>
        </w:rPr>
        <w:drawing>
          <wp:anchor distT="0" distB="0" distL="114300" distR="114300" simplePos="0" relativeHeight="251708928" behindDoc="0" locked="0" layoutInCell="1" allowOverlap="1" wp14:anchorId="7771AE3B" wp14:editId="7BC906BD">
            <wp:simplePos x="0" y="0"/>
            <wp:positionH relativeFrom="page">
              <wp:posOffset>4348480</wp:posOffset>
            </wp:positionH>
            <wp:positionV relativeFrom="page">
              <wp:posOffset>1040765</wp:posOffset>
            </wp:positionV>
            <wp:extent cx="3544570" cy="2393950"/>
            <wp:effectExtent l="0" t="8890" r="2540" b="2540"/>
            <wp:wrapThrough wrapText="bothSides">
              <wp:wrapPolygon edited="0">
                <wp:start x="-54" y="21520"/>
                <wp:lineTo x="21461" y="21520"/>
                <wp:lineTo x="21461" y="206"/>
                <wp:lineTo x="-54" y="206"/>
                <wp:lineTo x="-54" y="21520"/>
              </wp:wrapPolygon>
            </wp:wrapThrough>
            <wp:docPr id="739" name="Picture 739" descr="Macintosh HD:Users:elizabethslifer:Desktop:pics:10111210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Macintosh HD:Users:elizabethslifer:Desktop:pics:1011121043c.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72" t="19870" r="15739" b="14134"/>
                    <a:stretch/>
                  </pic:blipFill>
                  <pic:spPr bwMode="auto">
                    <a:xfrm rot="5400000">
                      <a:off x="0" y="0"/>
                      <a:ext cx="3544570" cy="239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71BF">
        <w:rPr>
          <w:noProof/>
        </w:rPr>
        <mc:AlternateContent>
          <mc:Choice Requires="wps">
            <w:drawing>
              <wp:anchor distT="0" distB="0" distL="114300" distR="114300" simplePos="0" relativeHeight="251645440" behindDoc="0" locked="0" layoutInCell="0" allowOverlap="1" wp14:anchorId="160C07D4" wp14:editId="69F45B38">
                <wp:simplePos x="0" y="0"/>
                <wp:positionH relativeFrom="page">
                  <wp:posOffset>3494405</wp:posOffset>
                </wp:positionH>
                <wp:positionV relativeFrom="page">
                  <wp:posOffset>7162165</wp:posOffset>
                </wp:positionV>
                <wp:extent cx="3715385" cy="356235"/>
                <wp:effectExtent l="1905" t="0" r="3810" b="0"/>
                <wp:wrapTight wrapText="bothSides">
                  <wp:wrapPolygon edited="0">
                    <wp:start x="-676" y="-231"/>
                    <wp:lineTo x="-901" y="462"/>
                    <wp:lineTo x="-901" y="23410"/>
                    <wp:lineTo x="22726" y="23410"/>
                    <wp:lineTo x="22951" y="23410"/>
                    <wp:lineTo x="23176" y="21369"/>
                    <wp:lineTo x="23176" y="886"/>
                    <wp:lineTo x="22951" y="0"/>
                    <wp:lineTo x="22050" y="-231"/>
                    <wp:lineTo x="-676" y="-231"/>
                  </wp:wrapPolygon>
                </wp:wrapTight>
                <wp:docPr id="90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7804CC82" w14:textId="77777777" w:rsidR="006E49E4" w:rsidRDefault="006E49E4" w:rsidP="00A050F9">
                            <w:pPr>
                              <w:pStyle w:val="Boxheading-medium"/>
                            </w:pPr>
                            <w:r w:rsidRPr="007E4D85">
                              <w:t>Donec sit amet arcu.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3" type="#_x0000_t202" style="position:absolute;left:0;text-align:left;margin-left:275.15pt;margin-top:563.95pt;width:292.55pt;height:28.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68f3EDAACiBwAADgAAAGRycy9lMm9Eb2MueG1srFXJjuM2EL0HyD8QvKu1UdaCVg9s2QoCdBZg&#10;JsiZliiJiEQqJLvtTpB/T5GyHbkzh0EmOghcqoqvXm2PH87TiF6Z0lyKEocPAUZMNLLloi/xL59q&#10;L8NIGypaOkrBSvzGNP7w9O03j6e5YJEc5NgyhcCI0MVpLvFgzFz4vm4GNlH9IGcm4LKTaqIGtqr3&#10;W0VPYH0a/SgINv5JqnZWsmFaw+l+ucRPzn7Xscb81HWaGTSWGLAZ91fuf7R//+mRFr2i88CbCwz6&#10;H1BMlAt49GZqTw1FL4r/y9TEGyW17MxDIydfdh1vmPMBvAmDd958HOjMnC9Ajp5vNOn/z2zz4+vP&#10;CvG2xHkQYiToBEH6xM4G7eQZRSSxDJ1mXYDgxxlEzRkuINLOWz0/y+Y3jYSsBip6tlVKngZGW0AY&#10;Wk1/pbrY0dbI8fSDbOEh+mKkM3Tu1GTpA0IQWIdIvd2iY8E0cBinYRJnCUYN3MXJJoodOJ8WV+1Z&#10;afMdkxOyixIriL6zTl+ftbFoaHEVsY8JWfNxdBkwirsDEFxOmEuhRZsWgASWVtJicuH9Mw/yQ3bI&#10;iEeizcEjQdt627oi3qYO02Qf76tqH/5lUYSkGHjbMmEfvaZaSL4slJekX5JknWyts6ak+ZWbweWL&#10;5c1C7PUFa6/RLCEgy7FW/bEaFXqlUBG7uKrr2gXKKixqi3QY2M9ZulOJ6yyo9isV4Or21MgFgjwo&#10;cUIW9YV0qC+H00bgjgYXEuDyHaVhRIJdlHv1Jks90pHEy9Mg84Iw3+WbgORkX99T+swF+3pK0Qmy&#10;Ng+Si9dy5BfUtLij4I41vRabuIFuNvKpxNmNAFrYijiI1mWaoXxc1isuLP7Pc7GtkyAlcealaRJ7&#10;JGaBt8vqyttW4WaTHnbV7vAuvQ4uZfXX0+GCssr/Fd7LG5+HXG+30QYy39tnOYTvyCIvqwPi7bYk&#10;Cas0rcN9asM32VyYR9qwZQrUI+0vqO3VlxXGRJu7iRCGviuPJb+XHuTK9YrVFYVrS7YTLT3JnI9n&#10;1wPTa7c7yvYN+hTUla0bO+BgMUj1B0YnGBYl1r+/UMUwGr8XUFp5SIidLm4DC7U+PV5PqWjARIkN&#10;hiKxy8osk+hlVrwf4IWlqwq5hb7YcdeybANd0IAHdgODwPlyGVp20qz3Tuqf0fr0NwAAAP//AwBQ&#10;SwMEFAAGAAgAAAAhAFl4kXPkAAAADgEAAA8AAABkcnMvZG93bnJldi54bWxMj8FKw0AQhu+C77CM&#10;4EXa3bSNxphNsYLgoSC2InjbZqdJaHZ2yW7a+PZuTnqb4f/455tiPZqOnbH3rSUJyVwAQ6qsbqmW&#10;8Ll/nWXAfFCkVWcJJfygh3V5fVWoXNsLfeB5F2oWS8jnSkITgss591WDRvm5dUgxO9reqBDXvua6&#10;V5dYbjq+EOKeG9VSvNAohy8NVqfdYCR8bbPseGrdnRPj+P02vG8GdBspb2/G5ydgAcfwB8OkH9Wh&#10;jE4HO5D2rJOQpmIZ0Rgki4dHYBOSLNMVsMM0ZSsBvCz4/zfKXwAAAP//AwBQSwECLQAUAAYACAAA&#10;ACEA5JnDwPsAAADhAQAAEwAAAAAAAAAAAAAAAAAAAAAAW0NvbnRlbnRfVHlwZXNdLnhtbFBLAQIt&#10;ABQABgAIAAAAIQAjsmrh1wAAAJQBAAALAAAAAAAAAAAAAAAAACwBAABfcmVscy8ucmVsc1BLAQIt&#10;ABQABgAIAAAAIQB3Hrx/cQMAAKIHAAAOAAAAAAAAAAAAAAAAACwCAABkcnMvZTJvRG9jLnhtbFBL&#10;AQItABQABgAIAAAAIQBZeJFz5AAAAA4BAAAPAAAAAAAAAAAAAAAAAMkFAABkcnMvZG93bnJldi54&#10;bWxQSwUGAAAAAAQABADzAAAA2gYAAAAA&#10;" o:allowincell="f" filled="f" fillcolor="#b3cfff" stroked="f" strokecolor="#b3cfff" strokeweight="1.5pt">
                <v:fill color2="#3f80cd" focus="100%" type="gradient">
                  <o:fill v:ext="view" type="gradientUnscaled"/>
                </v:fill>
                <v:stroke o:forcedash="t"/>
                <v:textbox inset=",0,,0">
                  <w:txbxContent>
                    <w:p w14:paraId="7804CC82" w14:textId="77777777" w:rsidR="006E49E4" w:rsidRDefault="006E49E4" w:rsidP="00A050F9">
                      <w:pPr>
                        <w:pStyle w:val="Boxheading-medium"/>
                      </w:pPr>
                      <w:r w:rsidRPr="007E4D85">
                        <w:t>Donec sit amet arcu.</w:t>
                      </w:r>
                    </w:p>
                  </w:txbxContent>
                </v:textbox>
                <w10:wrap type="tight" anchorx="page" anchory="page"/>
              </v:shape>
            </w:pict>
          </mc:Fallback>
        </mc:AlternateContent>
      </w:r>
      <w:bookmarkStart w:id="0" w:name="_GoBack"/>
      <w:bookmarkEnd w:id="0"/>
      <w:r w:rsidR="00B863B5">
        <w:br w:type="page"/>
      </w:r>
      <w:r w:rsidR="00A10F33">
        <w:rPr>
          <w:noProof/>
        </w:rPr>
        <w:lastRenderedPageBreak/>
        <mc:AlternateContent>
          <mc:Choice Requires="wps">
            <w:drawing>
              <wp:anchor distT="0" distB="0" distL="114300" distR="114300" simplePos="0" relativeHeight="251652608" behindDoc="0" locked="0" layoutInCell="1" allowOverlap="1" wp14:anchorId="4F142211" wp14:editId="526BC808">
                <wp:simplePos x="0" y="0"/>
                <wp:positionH relativeFrom="page">
                  <wp:posOffset>3619500</wp:posOffset>
                </wp:positionH>
                <wp:positionV relativeFrom="page">
                  <wp:posOffset>330200</wp:posOffset>
                </wp:positionV>
                <wp:extent cx="868680" cy="856091"/>
                <wp:effectExtent l="0" t="25400" r="20320" b="7620"/>
                <wp:wrapTight wrapText="bothSides">
                  <wp:wrapPolygon edited="0">
                    <wp:start x="3135" y="1796"/>
                    <wp:lineTo x="-3475" y="5614"/>
                    <wp:lineTo x="2903" y="19569"/>
                    <wp:lineTo x="9612" y="22063"/>
                    <wp:lineTo x="11597" y="21836"/>
                    <wp:lineTo x="17326" y="19139"/>
                    <wp:lineTo x="17899" y="18869"/>
                    <wp:lineTo x="19352" y="17479"/>
                    <wp:lineTo x="21851" y="9237"/>
                    <wp:lineTo x="18663" y="2259"/>
                    <wp:lineTo x="11995" y="-1667"/>
                    <wp:lineTo x="9437" y="-1170"/>
                    <wp:lineTo x="3135" y="1796"/>
                  </wp:wrapPolygon>
                </wp:wrapTight>
                <wp:docPr id="17"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492915">
                          <a:off x="0" y="0"/>
                          <a:ext cx="868680" cy="856091"/>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val="1"/>
                          </a:ext>
                        </a:extLst>
                      </wps:spPr>
                      <wps:txbx>
                        <w:txbxContent>
                          <w:p w14:paraId="232564DB" w14:textId="77777777" w:rsidR="006E49E4" w:rsidRPr="003C568E" w:rsidRDefault="006E49E4" w:rsidP="00A10F33">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310" o:spid="_x0000_s1034" type="#_x0000_t60" style="position:absolute;left:0;text-align:left;margin-left:285pt;margin-top:26pt;width:68.4pt;height:67.4pt;rotation:1630661fd;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o2bY8DAACOBwAADgAAAGRycy9lMm9Eb2MueG1srFVbb+w0EH5H4j9YeU+TbO5Rt0d7aRBS4Ryd&#10;gnj2Js7G4NjB9jZbEP+d8SS77QIPR0ArZT0TZy7ffDNz/+E8CPLCtOFKrr3oLvQIk41quTyuvR9/&#10;qP3CI8ZS2VKhJFt7r8x4Hx6+/up+Giu2Ur0SLdMEjEhTTePa660dqyAwTc8Gau7UyCS87JQeqAVR&#10;H4NW0wmsDyJYhWEWTEq3o1YNMwa0+/ml94D2u4419mPXGWaJWHsQm8WnxufBPYOHe1odNR173ixh&#10;0H8RxUC5BKdXU3tqKTlp/jdTA2+0Mqqzd40aAtV1vGGYA2QThX/J5rmnI8NcABwzXmEy/5/Z5vuX&#10;T5rwFmqXe0TSAWq0OVmFrkkcIULTaCq4+Dx+0i5HMz6p5hdDpNr1VB7ZxoyAM1gAAxeV1mrqGW0h&#10;1MiBHNzYcIIBa+QwfadacEnBJeJ37vRAtHLWknJVRilqASdyxqK9XovGzpY0oCwy+IfSNvCqSLOw&#10;nP3Ryply4Y7a2G+YGog7rD1go45XaJa+PBmLVWuX1Gn7s0e6QQAHXqggSZSnJYZPq+Vy8GYQsVCC&#10;tzUXAgXHWrYTmsDHkFTTMGljdCVOA2Q666PQ/c3UAz0QdNajCuwj+Z0ZgA2k9x6EdH6kch4dqrSa&#10;NQypDtkgnwGaJTEHEtLw9zJaJeF2Vfp1VuR+0iWpX+Zh4YdRuS2zMCmTff2HCzVKqp63LZNPXLJL&#10;S0TJl1Fuac6ZzNgUZIJSlmEaIgw3yRh9PFzB2sa7uq4XrG+uDdzCiBB8gPq+Q86x61G2mLClXMzn&#10;4DZ+hAhAcKi9YbGp0zBP4sLP8zT2k5iF/raod/5mF2VZ/rjdbR+jWyweEV/z3+HAQC7FcoI6QXbP&#10;fTuRgzjpz7Rde3EBDPFIyx1dV2kyCzC03NExh1BxhGnbWO25XvmJ2x771fWGs3kDLH4y66kYezpz&#10;LUvK8sLs5TpidQ1nRu4t0nfALmD8M7b1ZrPK9vHe3xcl8OzAVn5Rh4m/3SRptMvzOtrnDtvBFWoU&#10;tGHzDqgFPS7wuldfRreBNjf7IIqCmXTYf5dBgPWHVoFfbAucRW78uC1hKns+nHECFo59TnNQ7SsM&#10;JxxDgDasNyhEr/RvHplgVcAM+fVENfOI+FbCgIMr9nLQl8PhcqCygU+Xas3CzuIGcqWSyk3bjrvG&#10;xbhm34sAQx9RXhaU2yrvZbz1tkYf/gQAAP//AwBQSwMEFAAGAAgAAAAhAO68gG7aAAAACgEAAA8A&#10;AABkcnMvZG93bnJldi54bWxMT01PwzAMvSPxHyIjcWMJk7ZVpemEEFwQFwbSrlnjtd0ap6rTtfDr&#10;MSc4+dl+eh/Fdg6duuDAbSQL9wsDCqmKvqXawufHy10GipMj77pIaOELGbbl9VXhch8nesfLLtVK&#10;RIhzZ6FJqc+15qrB4HgReyT5HeMQXJJ1qLUf3CTiodNLY9Y6uJbEoXE9PjVYnXdjsJCmZ+bTN4+r&#10;8/51n8kxvjFae3szPz6ASjinPzL8xpfoUEqmQxzJs+osrDZGuiQBS5lC2Ji1dDkIMxOgy0L/r1D+&#10;AAAA//8DAFBLAQItABQABgAIAAAAIQDkmcPA+wAAAOEBAAATAAAAAAAAAAAAAAAAAAAAAABbQ29u&#10;dGVudF9UeXBlc10ueG1sUEsBAi0AFAAGAAgAAAAhACOyauHXAAAAlAEAAAsAAAAAAAAAAAAAAAAA&#10;LAEAAF9yZWxzLy5yZWxzUEsBAi0AFAAGAAgAAAAhADqaNm2PAwAAjgcAAA4AAAAAAAAAAAAAAAAA&#10;LAIAAGRycy9lMm9Eb2MueG1sUEsBAi0AFAAGAAgAAAAhAO68gG7aAAAACgEAAA8AAAAAAAAAAAAA&#10;AAAA5wUAAGRycy9kb3ducmV2LnhtbFBLBQYAAAAABAAEAPMAAADuBgAAAAA=&#10;" adj="1780" fillcolor="#ffae00 [3206]" stroked="f" strokecolor="#b3cfff" strokeweight="1.5pt">
                <v:stroke o:forcedash="t"/>
                <v:shadow opacity="42597f" mv:blur="38100f" offset="0,2pt"/>
                <o:lock v:ext="edit" aspectratio="t"/>
                <v:textbox inset="0,0,0,0">
                  <w:txbxContent>
                    <w:p w14:paraId="232564DB" w14:textId="77777777" w:rsidR="006E49E4" w:rsidRPr="003C568E" w:rsidRDefault="006E49E4" w:rsidP="00A10F33">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48512" behindDoc="0" locked="0" layoutInCell="1" allowOverlap="1" wp14:anchorId="0BE5BD4A" wp14:editId="079B8652">
                <wp:simplePos x="0" y="0"/>
                <wp:positionH relativeFrom="page">
                  <wp:posOffset>3937635</wp:posOffset>
                </wp:positionH>
                <wp:positionV relativeFrom="page">
                  <wp:posOffset>3410585</wp:posOffset>
                </wp:positionV>
                <wp:extent cx="3377565" cy="3667760"/>
                <wp:effectExtent l="0" t="0" r="0" b="15240"/>
                <wp:wrapThrough wrapText="bothSides">
                  <wp:wrapPolygon edited="0">
                    <wp:start x="162" y="0"/>
                    <wp:lineTo x="162" y="21540"/>
                    <wp:lineTo x="21279" y="21540"/>
                    <wp:lineTo x="21279" y="0"/>
                    <wp:lineTo x="162" y="0"/>
                  </wp:wrapPolygon>
                </wp:wrapThrough>
                <wp:docPr id="29"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36677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EC97A50" w14:textId="77777777" w:rsidR="006E49E4" w:rsidRPr="005F0FF2" w:rsidRDefault="006E49E4" w:rsidP="00A050F9">
                            <w:pPr>
                              <w:pStyle w:val="BodyText"/>
                            </w:pPr>
                            <w:r>
                              <w:t xml:space="preserve">Suspendisse hendrerit ligula eget odio. Sed erat nisi, rhoncus id, imperdiet quis, blandit et, felis. In at nulla mattis neque commodo venenatis. Cras ultrices tincidunt risus. Quisque dictum diam adipiscing arcu. In diam turpis, suscipit fringilla, dapibus quis, dictum ut, ipsum. Phasellus id elit in dui bibendum bibendum. Ut metus diam, lacinia ut, tincidunt eu, dapibus sit amet, mauris. Donec varius, felis eget lobortis vehicula, magna sapien </w:t>
                            </w:r>
                            <w:r w:rsidRPr="005F0FF2">
                              <w:t>elementum</w:t>
                            </w:r>
                            <w:r>
                              <w:t xml:space="preserve"> tellus, ut iaculis dui orci sed arcu. Nam nibh erat, auctor sit amet, commodo ut, ornare id, ante. In imperdiet, justo id eleifend faucibus, urna dolor consectetuer dui, vel pretium risus purus sed pede.</w:t>
                            </w:r>
                            <w:r w:rsidRPr="00CB746F">
                              <w:t>Etia</w:t>
                            </w:r>
                            <w:r>
                              <w:t>m rutrum libero posuere libero.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5" o:spid="_x0000_s1035" type="#_x0000_t202" style="position:absolute;left:0;text-align:left;margin-left:310.05pt;margin-top:268.55pt;width:265.95pt;height:288.8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eEEZ8DAABLCAAADgAAAGRycy9lMm9Eb2MueG1stFbJjuM2EL0HyD8QvKslytSKVg9kyQoCTBZg&#10;JsiZlihLiEQqJLvtniD/niJlO3ZnDoNM4oPArYqPr15V+fHdaZ7QC1d6lKLA5CHAiItWdqM4FPiX&#10;j42XYqQNEx2bpOAFfuUav3v69pvH45LzUA5y6rhC4ETo/LgUeDBmyX1ftwOfmX6QCxew2Us1MwNT&#10;dfA7xY7gfZ78MAhi/yhVtyjZcq1htV438ZPz3/e8NT/1veYGTQUGbMZ9lfvu7dd/emT5QbFlGNsz&#10;DPYvUMxsFHDp1VXNDEPPavyHq3lsldSyNw+tnH3Z92PL3RvgNSR485oPA1u4ewuQo5crTfq/c9v+&#10;+PKzQmNX4DDDSLAZYvSRnwzayhMiEYksQ8dF53DwwwJHzQl2INLutXp5L9vfNBKyGpg48FIpeRw4&#10;6wAhsZb+jenqR1sn++MPsoOb2LORztGpV7OlDwhB4B0i9XqNjkXTwuJmkyRRHGHUwt4mjpMkdvHz&#10;WX4xX5Q233E5IzsosILwO/fs5b02Fg7LL0fsbUI24zQ5CUzibgEOrivcaWi1ZjlAgaE9aUG5+P6R&#10;Bdku3aXUo2G882jQdV7ZVNSLG5JE9aauqpr8aVEQmg9j13FhL71ojdAvi+VZ9atKbtXWOW9Kml9H&#10;MzjBWOIsxIM+Yz1otEiIyLqs1WFfTQq9MEiJ7aZqmsZFyhqsZutpEtif83RnsmnSoKpvTICr61XT&#10;KBAIocARXc1X0iHBHE4bgTsaXEiAyzeUkpAG2zDzmjhNPNrTyMuSIPUCkm2zOKAZrZt7St+Pgn89&#10;pegIss2C6PxqOY1n1Cy/o+CONX17bB4NlLNpnAucXglguU2Jneic0gwbp3V8w4XF/3kuyiYKErpJ&#10;PRD/xqMbHnjbtKm8siKQArtttd29kdfOSVZ/PR0uKDf6v8F7vuPzkJuyDGNQvlenGYRvz0MvbQLq&#10;bUsakSpJGlInNnyz1cIysZavbaCZ2OGM2m59WWLMrL1rCYT4Lj1Wfa9FyKXrvcSqKAnLJMq8uIyI&#10;RwmoqyyD0KubMigD2lQZ3V4xHqE/LNBdbGGE6vd/44SEuhQaVz9tyVyLpzntT65YZ5eyvJfdKxRU&#10;yH+b37YTw2CQ6hNGFnWB9e/PTHGMpu8FlICMUGrboJvAQN2u7i+rTLTgosAGQzLbYWXWlvm8qPEw&#10;wA1r+ReyhALej6602kq/ogFV2Al0LKePc3e1LfF27k79/R/g6S8AAAD//wMAUEsDBBQABgAIAAAA&#10;IQA8UPV53gAAAA0BAAAPAAAAZHJzL2Rvd25yZXYueG1sTI/BTsMwEETvSPyDtUjcqJPQNiXEqRAS&#10;3Fs49LiJlzgQ21HspunfsznBbUb7NDtT7mfbi4nG0HmnIF0lIMg1XneuVfD58fawAxEiOo29d6Tg&#10;SgH21e1NiYX2F3eg6RhbwSEuFKjAxDgUUobGkMWw8gM5vn350WJkO7ZSj3jhcNvLLEm20mLn+IPB&#10;gV4NNT/Hs1XQnqb3ul3j084ac63t90z56aDU/d388gwi0hz/YFjqc3WouFPtz04H0SvYZknKqILN&#10;Y85iIdJNxvPqRaXrHGRVyv8rql8AAAD//wMAUEsBAi0AFAAGAAgAAAAhAOSZw8D7AAAA4QEAABMA&#10;AAAAAAAAAAAAAAAAAAAAAFtDb250ZW50X1R5cGVzXS54bWxQSwECLQAUAAYACAAAACEAI7Jq4dcA&#10;AACUAQAACwAAAAAAAAAAAAAAAAAsAQAAX3JlbHMvLnJlbHNQSwECLQAUAAYACAAAACEA3teEEZ8D&#10;AABLCAAADgAAAAAAAAAAAAAAAAAsAgAAZHJzL2Uyb0RvYy54bWxQSwECLQAUAAYACAAAACEAPFD1&#10;ed4AAAANAQAADwAAAAAAAAAAAAAAAAD3BQAAZHJzL2Rvd25yZXYueG1sUEsFBgAAAAAEAAQA8wAA&#10;AAIHAAAAAA==&#10;" mv:complextextbox="1" filled="f" fillcolor="#b3cfff" stroked="f" strokecolor="#b3cfff" strokeweight="1.5pt">
                <v:fill color2="#3f80cd" focus="100%" type="gradient">
                  <o:fill v:ext="view" type="gradientUnscaled"/>
                </v:fill>
                <v:stroke o:forcedash="t"/>
                <v:textbox inset=",0,,0">
                  <w:txbxContent>
                    <w:p w14:paraId="0EC97A50" w14:textId="77777777" w:rsidR="006E49E4" w:rsidRPr="005F0FF2" w:rsidRDefault="006E49E4" w:rsidP="00A050F9">
                      <w:pPr>
                        <w:pStyle w:val="BodyText"/>
                      </w:pPr>
                      <w:r>
                        <w:t xml:space="preserve">Suspendisse hendrerit ligula eget odio. Sed erat nisi, rhoncus id, imperdiet quis, blandit et, felis. In at nulla mattis neque commodo venenatis. Cras ultrices tincidunt risus. Quisque dictum diam adipiscing arcu. In diam turpis, suscipit fringilla, dapibus quis, dictum ut, ipsum. Phasellus id elit in dui bibendum bibendum. Ut metus diam, lacinia ut, tincidunt eu, dapibus sit amet, mauris. Donec varius, felis eget lobortis vehicula, magna sapien </w:t>
                      </w:r>
                      <w:r w:rsidRPr="005F0FF2">
                        <w:t>elementum</w:t>
                      </w:r>
                      <w:r>
                        <w:t xml:space="preserve"> tellus, ut iaculis dui orci sed arcu. Nam nibh erat, auctor sit amet, commodo ut, ornare id, ante. In imperdiet, justo id eleifend faucibus, urna dolor consectetuer dui, vel pretium risus purus sed pede.</w:t>
                      </w:r>
                      <w:r w:rsidRPr="00CB746F">
                        <w:t>Etia</w:t>
                      </w:r>
                      <w:r>
                        <w:t>m rutrum libero posuere libero.</w:t>
                      </w:r>
                    </w:p>
                  </w:txbxContent>
                </v:textbox>
                <w10:wrap type="through" anchorx="page" anchory="page"/>
              </v:shape>
            </w:pict>
          </mc:Fallback>
        </mc:AlternateContent>
      </w:r>
      <w:r w:rsidR="00B863B5">
        <w:rPr>
          <w:noProof/>
        </w:rPr>
        <w:drawing>
          <wp:anchor distT="0" distB="0" distL="118745" distR="118745" simplePos="0" relativeHeight="251682304" behindDoc="0" locked="0" layoutInCell="1" allowOverlap="1" wp14:anchorId="747CA15F" wp14:editId="6C47B272">
            <wp:simplePos x="4018935" y="7322574"/>
            <wp:positionH relativeFrom="page">
              <wp:posOffset>4023360</wp:posOffset>
            </wp:positionH>
            <wp:positionV relativeFrom="page">
              <wp:posOffset>7324090</wp:posOffset>
            </wp:positionV>
            <wp:extent cx="3017705" cy="2144026"/>
            <wp:effectExtent l="228600" t="254000" r="258895" b="268974"/>
            <wp:wrapSquare wrapText="bothSides"/>
            <wp:docPr id="745" name="Placeholder" descr="::nfc5:42-1798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745" descr="::nfc5:42-17983479.jpg"/>
                    <pic:cNvPicPr>
                      <a:picLocks noChangeAspect="1" noChangeArrowheads="1"/>
                    </pic:cNvPicPr>
                  </pic:nvPicPr>
                  <pic:blipFill>
                    <a:blip r:embed="rId21"/>
                    <a:srcRect l="11611" t="5372" r="5847" b="6283"/>
                    <a:stretch>
                      <a:fillRect/>
                    </a:stretch>
                  </pic:blipFill>
                  <pic:spPr bwMode="auto">
                    <a:xfrm rot="607735">
                      <a:off x="0" y="0"/>
                      <a:ext cx="3017705" cy="2144026"/>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084C27">
        <w:rPr>
          <w:noProof/>
        </w:rPr>
        <mc:AlternateContent>
          <mc:Choice Requires="wps">
            <w:drawing>
              <wp:anchor distT="0" distB="0" distL="114300" distR="114300" simplePos="0" relativeHeight="251651584" behindDoc="0" locked="0" layoutInCell="1" allowOverlap="1" wp14:anchorId="15959FDA" wp14:editId="282218FB">
                <wp:simplePos x="0" y="0"/>
                <wp:positionH relativeFrom="page">
                  <wp:posOffset>3937635</wp:posOffset>
                </wp:positionH>
                <wp:positionV relativeFrom="page">
                  <wp:posOffset>585470</wp:posOffset>
                </wp:positionV>
                <wp:extent cx="3377565" cy="2507615"/>
                <wp:effectExtent l="0" t="0" r="0" b="6985"/>
                <wp:wrapThrough wrapText="bothSides">
                  <wp:wrapPolygon edited="0">
                    <wp:start x="162" y="0"/>
                    <wp:lineTo x="162" y="21441"/>
                    <wp:lineTo x="21279" y="21441"/>
                    <wp:lineTo x="21279" y="0"/>
                    <wp:lineTo x="162" y="0"/>
                  </wp:wrapPolygon>
                </wp:wrapThrough>
                <wp:docPr id="28"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250761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7" seq="1"/>
                      <wps:bodyPr rot="0" vert="horz" wrap="square" lIns="91440" tIns="0" rIns="91440" bIns="0" anchor="t" anchorCtr="0" upright="1">
                        <a:noAutofit/>
                      </wps:bodyPr>
                    </wps:wsp>
                  </a:graphicData>
                </a:graphic>
              </wp:anchor>
            </w:drawing>
          </mc:Choice>
          <mc:Fallback>
            <w:pict>
              <v:shape id="Text Box 1522" o:spid="_x0000_s1036" type="#_x0000_t202" style="position:absolute;left:0;text-align:left;margin-left:310.05pt;margin-top:46.1pt;width:265.95pt;height:197.45pt;z-index:2516515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P/XqkDAABRCAAADgAAAGRycy9lMm9Eb2MueG1srFbbjts2EH0v0H8Q+K61KFNXrDaQJasosL0A&#10;2aLPtERdEIlUSO7am6L/3iElO/YmD0ETPwi8Ds+cOTPj+3enaXRemFSD4BnCdx5yGK9FM/AuQ389&#10;VW6MHKUpb+goOMvQK1Po3cPPP90f55T5ohdjw6QDRrhKj3OGeq3ndLNRdc8mqu7EzDhstkJOVMNU&#10;dptG0iNYn8aN73nh5ihkM0tRM6VgtVw20YO137as1n+0rWLaGTME2LT9Svs9mO/m4Z6mnaRzP9Qr&#10;DPo/UEx04PDoxVRJNXWe5fCFqWmopVCi1Xe1mDaibYeaWR/AG+y98eZ9T2dmfQFy1HyhSf04s/Xv&#10;L39KZ2gy5EOkOJ0gRk/spJ2dODk48H3D0HFWKRx8P8NRfYIdiLT1Vs2Pov6gHC6KnvKO5VKKY89o&#10;Awixubm5urrYUcbI4fibaOAl+qyFNXRq5WToA0IcsA6Rer1Ex6CpYXG7jaIgDJBTw54feFGIA/sG&#10;Tc/XZ6n0L0xMjhlkSEL4rXn68qi0gUPT8xHzGhfVMI5WAiO/WYCDywqzGlpu0xSgwNCcNKBsfP9J&#10;vGQf72PiEj/cu8RrGjevCuKGFY6CclsWRYn/NSgwSfuhaRg3j561hsm3xXJV/aKSa7U11poU+u9B&#10;91YwhjgDsVMr1k45s4CILMtKdodilM4LhZTYbYuqqlYWO7VcW05jz/yspZsr2yr2ivLqCnB1eWoc&#10;uANCyFBAlusL6ZBgFqeJwA0NNiTA5RtKsU+8nZ+4VRhHLmlJ4CaRF7seTnZJ6JGElNUtpY8DZ99P&#10;qXME2SZesHotxmFFTdMbCm5YU9fHpkFDORuHKUPxhQCampTY88YqTdNhXMZXXBj8X+cir0DpZBu7&#10;IP6tS7bMc3dxVbh5gcMw2u+K3f6NvPZWsur76bBBudL/Fd71ja9DrvLcD0H5bhknEL4D89248oi7&#10;y0mAiyiqcBmZ8E1GC/NIa7a0gWqk3YrabH1bYky0vmkJGG9seizC+0JaRRD5eRQkbpgH2CUYVJXn&#10;nu+WVe7lHqmKhOwu2I7QF2boKqYgQtX7ofiW/FuKpC0nZy5t0tq6aUrlUjQhrT6w5ul0ONlSHUJP&#10;ZR/XEmsq7EE0r1BWoQqYLDf9GAa9kJ+QY3zIkPr4TCVDzvgrh0KQYEJMM7QTGMjr1cN5lfIaTGRI&#10;I0hpMyz00jifZzl0PbywNAEucijj7WAL7Gc04I+ZQN+ynq091jTG67k99fmfwMN/AAAA//8DAFBL&#10;AwQUAAYACAAAACEAz7QkP+AAAAALAQAADwAAAGRycy9kb3ducmV2LnhtbEyPQU7DMBBF90jcwRok&#10;Nqi1E0FoQpwKVcoGsaHlAG48TSzscRS7bdrT465gOZqn/9+v17Oz7IRTMJ4kZEsBDKnz2lAv4XvX&#10;LlbAQlSklfWEEi4YYN3c39Wq0v5MX3jaxp6lEAqVkjDEOFach25Ap8LSj0jpd/CTUzGdU8/1pM4p&#10;3FmeC1FwpwylhkGNuBmw+9kenYR2vl7NR1GUVH62T51tL0GYjZSPD/P7G7CIc/yD4aaf1KFJTnt/&#10;JB2YlVDkIkuohDLPgd2A7CVP6/YSnlevGfCm5v83NL8AAAD//wMAUEsBAi0AFAAGAAgAAAAhAOSZ&#10;w8D7AAAA4QEAABMAAAAAAAAAAAAAAAAAAAAAAFtDb250ZW50X1R5cGVzXS54bWxQSwECLQAUAAYA&#10;CAAAACEAI7Jq4dcAAACUAQAACwAAAAAAAAAAAAAAAAAsAQAAX3JlbHMvLnJlbHNQSwECLQAUAAYA&#10;CAAAACEAXBP/XqkDAABRCAAADgAAAAAAAAAAAAAAAAAsAgAAZHJzL2Uyb0RvYy54bWxQSwECLQAU&#10;AAYACAAAACEAz7QkP+AAAAALAQAADwAAAAAAAAAAAAAAAAABBgAAZHJzL2Rvd25yZXYueG1sUEsF&#10;BgAAAAAEAAQA8wAAAA4HAAAAAA==&#10;" mv:complextextbox="1" filled="f" fillcolor="#b3cfff" stroked="f" strokecolor="#b3cfff" strokeweight="1.5pt">
                <v:fill color2="#3f80cd" focus="100%" type="gradient">
                  <o:fill v:ext="view" type="gradientUnscaled"/>
                </v:fill>
                <v:textbox inset=",0,,0">
                  <w:txbxContent/>
                </v:textbox>
                <w10:wrap type="through" anchorx="page" anchory="page"/>
              </v:shape>
            </w:pict>
          </mc:Fallback>
        </mc:AlternateContent>
      </w:r>
      <w:r w:rsidR="005471BF">
        <w:rPr>
          <w:noProof/>
        </w:rPr>
        <mc:AlternateContent>
          <mc:Choice Requires="wps">
            <w:drawing>
              <wp:anchor distT="0" distB="0" distL="114300" distR="114300" simplePos="0" relativeHeight="251647488" behindDoc="0" locked="0" layoutInCell="1" allowOverlap="1" wp14:anchorId="3F252429" wp14:editId="0EE8FD9B">
                <wp:simplePos x="0" y="0"/>
                <wp:positionH relativeFrom="page">
                  <wp:posOffset>3937635</wp:posOffset>
                </wp:positionH>
                <wp:positionV relativeFrom="page">
                  <wp:posOffset>3163570</wp:posOffset>
                </wp:positionV>
                <wp:extent cx="3374390" cy="228600"/>
                <wp:effectExtent l="0" t="0" r="0" b="0"/>
                <wp:wrapThrough wrapText="bothSides">
                  <wp:wrapPolygon edited="0">
                    <wp:start x="163" y="0"/>
                    <wp:lineTo x="163" y="19200"/>
                    <wp:lineTo x="21299" y="19200"/>
                    <wp:lineTo x="21299" y="0"/>
                    <wp:lineTo x="163" y="0"/>
                  </wp:wrapPolygon>
                </wp:wrapThrough>
                <wp:docPr id="27"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2286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7CEF8BA6" w14:textId="77777777" w:rsidR="006E49E4" w:rsidRDefault="006E49E4" w:rsidP="00A050F9">
                            <w:pPr>
                              <w:pStyle w:val="Heading4"/>
                            </w:pPr>
                            <w:r w:rsidRPr="00CB746F">
                              <w:t>Sed tincidunt nisl a elit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037" type="#_x0000_t202" style="position:absolute;left:0;text-align:left;margin-left:310.05pt;margin-top:249.1pt;width:265.7pt;height:1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4VsXEDAACjBwAADgAAAGRycy9lMm9Eb2MueG1srFXbjts2EH0vkH8g+K7VxbJuWG1gS1ZRYNMG&#10;SII+0xIlEZFIleSuvAn67x1StiNv8xA01YPA2wwPz5yZuX97Ggf0TKVigufYv/MworwWDeNdjj99&#10;rJwEI6UJb8ggOM3xC1X47cObX+7nKaOB6MXQUInACVfZPOW413rKXFfVPR2JuhMT5bDZCjkSDVPZ&#10;uY0kM3gfBzfwvMidhWwmKWqqFKyWyyZ+sP7bltb6j7ZVVKMhx4BN27+0/6P5uw/3JOskmXpWn2GQ&#10;/4BiJIzDpVdXJdEEPUn2L1cjq6VQotV3tRhd0baspvYN8Brfe/WaDz2ZqH0LkKOmK03q/3Nb//78&#10;XiLW5DiIMeJkhBh9pCeN9uKE/MALDEPzpDI4+GGCo/oEOxBp+1o1PYr6s0JcFD3hHd1JKeaekgYQ&#10;+sbSXZkufpRxcpzfiQZuIk9aWEenVo6GPiAEgXeI1Ms1OgZNDYubTRxuUtiqYS8Iksiz4XNJdrGe&#10;pNK/UjEiM8ixhOhb7+T5UWmDhmSXI+YyLio2DFYBA79ZgIPLCrUSWqxJBkhgaE4aTDa8X1MvPSSH&#10;JHTCIDo4odc0zq4qQieq/HhbbsqiKP2/DQo/zHrWNJSbSy9S88MfC+VZ9ItI1mJrrDcp9J9M91Yv&#10;hjcDsVNnrJ1Ck4CALMtKdsdikOiZQEbsN0VVVTZQxmAxW077nvmspxuTTZV4RbkyAa6uVw2MI9BB&#10;jrfhYr6QDvllcZoI3NBgQwJcvqLUD0JvH6ROFSWxE7bh1kljL3E8P92nkRemYVndUvrIOP15StEM&#10;qk297fnVYmBn1CS7oeCGNbU+NjIN1WxgY46TKwEkMxlx4I1VmiZsWMYrLgz+73Oxq7YeyD5x4ni7&#10;ccIN9Zx9UhXOrvCjKD7si/3hlbwOVrLq5+mwQVnpf4X3fMf3IVe7XRCB8p0ySSF8Rxo4SeWFzn4X&#10;bv0ijiu/jE34RqOFaSA1XbpANZDujNps/VhijKS+6Qi+79r0WPS91CCbrhesNilsWTKVaKlJ+nQ8&#10;2Rro24piatZRNC9QqCCxTOKYDgeDXsgvGM3QLXKs/noikmI0/MYht1I/DE17sRMYyPXq8bJKeA0u&#10;cqwxZIkZFnppRU+TZF0PNyxllYsdFMaW2Zr1DQ08wUygE9jHnLuWaTXruT31rbc+/AMAAP//AwBQ&#10;SwMEFAAGAAgAAAAhADr91K7iAAAADAEAAA8AAABkcnMvZG93bnJldi54bWxMj1FLwzAUhd8F/0O4&#10;gi/iktZ11Np0OEHwQRCnCL5lzV1b1tyEJt3ivzd70sfL+Tjnu/U6mpEdcfKDJQnZQgBDaq0eqJPw&#10;+fF8WwLzQZFWoyWU8IMe1s3lRa0qbU/0jsdt6FgqIV8pCX0IruLctz0a5RfWIaVsbyejQjqnjutJ&#10;nVK5GXkuxIobNVBa6JXDpx7bw3Y2Er5ey3J/GNyNEzF+v8xvmxndRsrrq/j4ACxgDH8wnPWTOjTJ&#10;aWdn0p6NEla5yBIqYXlf5sDORFZkBbCdhOJumQNvav7/ieYXAAD//wMAUEsBAi0AFAAGAAgAAAAh&#10;AOSZw8D7AAAA4QEAABMAAAAAAAAAAAAAAAAAAAAAAFtDb250ZW50X1R5cGVzXS54bWxQSwECLQAU&#10;AAYACAAAACEAI7Jq4dcAAACUAQAACwAAAAAAAAAAAAAAAAAsAQAAX3JlbHMvLnJlbHNQSwECLQAU&#10;AAYACAAAACEACa4VsXEDAACjBwAADgAAAAAAAAAAAAAAAAAsAgAAZHJzL2Uyb0RvYy54bWxQSwEC&#10;LQAUAAYACAAAACEAOv3UruIAAAAMAQAADwAAAAAAAAAAAAAAAADJBQAAZHJzL2Rvd25yZXYueG1s&#10;UEsFBgAAAAAEAAQA8wAAANgGAAAAAA==&#10;" filled="f" fillcolor="#b3cfff" stroked="f" strokecolor="#b3cfff" strokeweight="1.5pt">
                <v:fill color2="#3f80cd" focus="100%" type="gradient">
                  <o:fill v:ext="view" type="gradientUnscaled"/>
                </v:fill>
                <v:stroke o:forcedash="t"/>
                <v:textbox inset=",0,,0">
                  <w:txbxContent>
                    <w:p w14:paraId="7CEF8BA6" w14:textId="77777777" w:rsidR="006E49E4" w:rsidRDefault="006E49E4" w:rsidP="00A050F9">
                      <w:pPr>
                        <w:pStyle w:val="Heading4"/>
                      </w:pPr>
                      <w:r w:rsidRPr="00CB746F">
                        <w:t>Sed tincidunt nisl a elit</w:t>
                      </w:r>
                    </w:p>
                  </w:txbxContent>
                </v:textbox>
                <w10:wrap type="through" anchorx="page" anchory="page"/>
              </v:shape>
            </w:pict>
          </mc:Fallback>
        </mc:AlternateContent>
      </w:r>
      <w:r w:rsidR="00B863B5">
        <w:rPr>
          <w:noProof/>
        </w:rPr>
        <w:drawing>
          <wp:anchor distT="0" distB="0" distL="118745" distR="118745" simplePos="0" relativeHeight="251680256" behindDoc="0" locked="0" layoutInCell="1" allowOverlap="1" wp14:anchorId="1B55EC71" wp14:editId="4A5C6951">
            <wp:simplePos x="667774" y="716116"/>
            <wp:positionH relativeFrom="page">
              <wp:posOffset>667385</wp:posOffset>
            </wp:positionH>
            <wp:positionV relativeFrom="page">
              <wp:posOffset>715645</wp:posOffset>
            </wp:positionV>
            <wp:extent cx="2809527" cy="2132494"/>
            <wp:effectExtent l="406400" t="406400" r="467073" b="356706"/>
            <wp:wrapSquare wrapText="bothSides"/>
            <wp:docPr id="8" name="Placeholder" descr="::nfc5:42-1798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742" descr="::nfc5:42-17983534.jpg"/>
                    <pic:cNvPicPr>
                      <a:picLocks noChangeAspect="1" noChangeArrowheads="1"/>
                    </pic:cNvPicPr>
                  </pic:nvPicPr>
                  <pic:blipFill>
                    <a:blip r:embed="rId22"/>
                    <a:srcRect l="14554" t="4435" r="4088" b="3151"/>
                    <a:stretch>
                      <a:fillRect/>
                    </a:stretch>
                  </pic:blipFill>
                  <pic:spPr bwMode="auto">
                    <a:xfrm rot="21148916">
                      <a:off x="0" y="0"/>
                      <a:ext cx="2809527" cy="2132494"/>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863B5">
        <w:rPr>
          <w:noProof/>
        </w:rPr>
        <w:drawing>
          <wp:anchor distT="0" distB="0" distL="118745" distR="118745" simplePos="0" relativeHeight="251681280" behindDoc="0" locked="0" layoutInCell="1" allowOverlap="1" wp14:anchorId="56412017" wp14:editId="1B790021">
            <wp:simplePos x="5486400" y="8229600"/>
            <wp:positionH relativeFrom="page">
              <wp:posOffset>758825</wp:posOffset>
            </wp:positionH>
            <wp:positionV relativeFrom="page">
              <wp:posOffset>640080</wp:posOffset>
            </wp:positionV>
            <wp:extent cx="2998122" cy="2096668"/>
            <wp:effectExtent l="330200" t="254000" r="354678" b="189332"/>
            <wp:wrapSquare wrapText="bothSides"/>
            <wp:docPr id="744" name="Placeholder" descr="::nfc5:42-1798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744" descr="::nfc5:42-17983330.jpg"/>
                    <pic:cNvPicPr>
                      <a:picLocks noChangeAspect="1" noChangeArrowheads="1"/>
                    </pic:cNvPicPr>
                  </pic:nvPicPr>
                  <pic:blipFill>
                    <a:blip r:embed="rId23"/>
                    <a:srcRect l="258" t="7218" r="17957" b="6452"/>
                    <a:stretch>
                      <a:fillRect/>
                    </a:stretch>
                  </pic:blipFill>
                  <pic:spPr bwMode="auto">
                    <a:xfrm>
                      <a:off x="0" y="0"/>
                      <a:ext cx="2998122" cy="2096668"/>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5471BF">
        <w:rPr>
          <w:noProof/>
        </w:rPr>
        <mc:AlternateContent>
          <mc:Choice Requires="wps">
            <w:drawing>
              <wp:anchor distT="0" distB="0" distL="114300" distR="114300" simplePos="0" relativeHeight="251661824" behindDoc="0" locked="0" layoutInCell="1" allowOverlap="1" wp14:anchorId="0C06A970" wp14:editId="769EF10C">
                <wp:simplePos x="0" y="0"/>
                <wp:positionH relativeFrom="page">
                  <wp:posOffset>902335</wp:posOffset>
                </wp:positionH>
                <wp:positionV relativeFrom="page">
                  <wp:posOffset>7920990</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26" name="Oval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chemeClr val="bg1">
                            <a:lumMod val="100000"/>
                            <a:lumOff val="0"/>
                          </a:scheme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CC1DC64" w14:textId="77777777" w:rsidR="006E49E4" w:rsidRPr="009E2A28" w:rsidRDefault="006E49E4" w:rsidP="00A050F9">
                            <w:pPr>
                              <w:spacing w:line="300" w:lineRule="exact"/>
                              <w:ind w:left="43"/>
                              <w:jc w:val="center"/>
                              <w:rPr>
                                <w:rFonts w:asciiTheme="majorHAnsi" w:hAnsiTheme="majorHAnsi"/>
                                <w:b/>
                                <w:color w:val="5870BB" w:themeColor="accent2"/>
                                <w:sz w:val="28"/>
                              </w:rPr>
                            </w:pPr>
                            <w:r>
                              <w:rPr>
                                <w:rFonts w:asciiTheme="majorHAnsi" w:hAnsiTheme="majorHAnsi"/>
                                <w:b/>
                                <w:color w:val="5870BB" w:themeColor="accent2"/>
                                <w:sz w:val="28"/>
                              </w:rPr>
                              <w:t>3</w:t>
                            </w:r>
                            <w:r w:rsidRPr="009E2A28">
                              <w:rPr>
                                <w:rFonts w:asciiTheme="majorHAnsi" w:hAnsiTheme="majorHAnsi"/>
                                <w:b/>
                                <w:color w:val="5870BB" w:themeColor="accent2"/>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8" o:spid="_x0000_s1038" style="position:absolute;left:0;text-align:left;margin-left:71.05pt;margin-top:623.7pt;width:25.9pt;height:25.9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rkJR0DAACTBgAADgAAAGRycy9lMm9Eb2MueG1srFVNj9MwEL0j8R8s37NJmvQr2nTVdluEtLAr&#10;FsTZTZzEwrGD7TZdEP+dsd1PuCCgB2vs2OP3nt9Mb+/2LUc7qjSTIsfxTYQRFYUsmahz/OnjOphg&#10;pA0RJeFS0By/UI3vZq9f3fZdRgeykbykCkESobO+y3FjTJeFoS4a2hJ9Izsq4GMlVUsMTFUdlor0&#10;kL3l4SCKRmEvVdkpWVCtYfXef8Qzl7+qaGEeq0pTg3iOAZtxo3Ljxo7h7JZktSJdw4oDDPIXKFrC&#10;BFx6SnVPDEFbxX5L1bJCSS0rc1PINpRVxQrqOACbOPqFzXNDOuq4gDi6O8mk/1/a4v3uSSFW5ngw&#10;wkiQFt7ocUc4SoYTK07f6Qz2PHdPytLT3YMsvmgk5LIhoqZzpWTfUFICpNjuD68O2ImGo2jTv5Ml&#10;pCZbI51O+0q1NiEogPbuOV5Oz0H3BhWwmAwm0wQerYBPh9jeQLLj4U5p84bKFtkgx5Rz1mkrGMnI&#10;7kEbv/u4y+GXnJVrxrmbWJPRJVcICOd4U8fuKN+2ANavxZH9eZfAOnjJr7slQOJ8alM4XPoyOxf2&#10;DiHtbR6IX6HOlR4dyYArhHanZe0c830aD9JoMZgG69FkHKRVOgym42gSRPF0MR1F6TS9X/+wUOM0&#10;a1hZUvHABD26N07/zB2HOvK+c/5FPTziNBpGToYrMlrVm5NQ6Xy8Wizca4MCl5yV3IoSyJLMemJ1&#10;iA1h3MfhNWQnGvC+pj9fD6NxmkyC8XiYBGlCo2AxWS+D+TIejeDm5WIVX9NfOUn1vyvggBzfx07k&#10;1lD13JQ92vCt+kCgTpIJmAKjklnLDYapn0BLsaE1CyK8hl5YGIWRkuYzM40rZOtvm/NKS3fErxPe&#10;NcTbKxlGkS+n03an1QmOV+6M9ELYgxhnbcGmR5e56rQF6Qvb7Dd7V/uxu8xW60aWL1CvgNsVJXR2&#10;CBqpvmHUQ5fMsf66JYpixN8KqHnbUo+BOgabY0BEAUdzbEATFy6Nb73bTrG6gcy+4oScQ1+omCvY&#10;MwqgYCfQ+RyZQ5e2rfVy7nad/0tmPwEAAP//AwBQSwMEFAAGAAgAAAAhAH3u2pjgAAAADQEAAA8A&#10;AABkcnMvZG93bnJldi54bWxMj81OwzAQhO9IvIO1SNyokzRQHOJUqAgh9dZC7268+aGxHWKnTd+e&#10;zQluO7uj2W/y9WQ6dsbBt85KiBcRMLSl062tJXx9vj88A/NBWa06Z1HCFT2si9ubXGXaXewOz/tQ&#10;MwqxPlMSmhD6jHNfNmiUX7geLd0qNxgVSA4114O6ULjpeBJFT9yo1tKHRvW4abA87Ucj4XFcTm+b&#10;02FbXWvxEf1M1Xe85VLe302vL8ACTuHPDDM+oUNBTEc3Wu1ZRzpNYrLSkKSrFNhsEUsB7DivhEiA&#10;Fzn/36L4BQAA//8DAFBLAQItABQABgAIAAAAIQDkmcPA+wAAAOEBAAATAAAAAAAAAAAAAAAAAAAA&#10;AABbQ29udGVudF9UeXBlc10ueG1sUEsBAi0AFAAGAAgAAAAhACOyauHXAAAAlAEAAAsAAAAAAAAA&#10;AAAAAAAALAEAAF9yZWxzLy5yZWxzUEsBAi0AFAAGAAgAAAAhAANK5CUdAwAAkwYAAA4AAAAAAAAA&#10;AAAAAAAALAIAAGRycy9lMm9Eb2MueG1sUEsBAi0AFAAGAAgAAAAhAH3u2pjgAAAADQEAAA8AAAAA&#10;AAAAAAAAAAAAdQUAAGRycy9kb3ducmV2LnhtbFBLBQYAAAAABAAEAPMAAACCBgAAAAA=&#10;" fillcolor="white [3212]" stroked="f" strokecolor="#4a7ebb" strokeweight="1.5pt">
                <v:shadow opacity="22938f" mv:blur="38100f" offset="0,2pt"/>
                <v:textbox inset="0,0,0,0">
                  <w:txbxContent>
                    <w:p w14:paraId="3CC1DC64" w14:textId="77777777" w:rsidR="006E49E4" w:rsidRPr="009E2A28" w:rsidRDefault="006E49E4" w:rsidP="00A050F9">
                      <w:pPr>
                        <w:spacing w:line="300" w:lineRule="exact"/>
                        <w:ind w:left="43"/>
                        <w:jc w:val="center"/>
                        <w:rPr>
                          <w:rFonts w:asciiTheme="majorHAnsi" w:hAnsiTheme="majorHAnsi"/>
                          <w:b/>
                          <w:color w:val="5870BB" w:themeColor="accent2"/>
                          <w:sz w:val="28"/>
                        </w:rPr>
                      </w:pPr>
                      <w:r>
                        <w:rPr>
                          <w:rFonts w:asciiTheme="majorHAnsi" w:hAnsiTheme="majorHAnsi"/>
                          <w:b/>
                          <w:color w:val="5870BB" w:themeColor="accent2"/>
                          <w:sz w:val="28"/>
                        </w:rPr>
                        <w:t>3</w:t>
                      </w:r>
                      <w:r w:rsidRPr="009E2A28">
                        <w:rPr>
                          <w:rFonts w:asciiTheme="majorHAnsi" w:hAnsiTheme="majorHAnsi"/>
                          <w:b/>
                          <w:color w:val="5870BB" w:themeColor="accent2"/>
                          <w:sz w:val="28"/>
                        </w:rPr>
                        <w:t>.</w:t>
                      </w:r>
                    </w:p>
                  </w:txbxContent>
                </v:textbox>
                <w10:wrap type="through" anchorx="page" anchory="page"/>
              </v:oval>
            </w:pict>
          </mc:Fallback>
        </mc:AlternateContent>
      </w:r>
      <w:r w:rsidR="005471BF">
        <w:rPr>
          <w:noProof/>
        </w:rPr>
        <mc:AlternateContent>
          <mc:Choice Requires="wps">
            <w:drawing>
              <wp:anchor distT="0" distB="0" distL="114300" distR="114300" simplePos="0" relativeHeight="251664896" behindDoc="0" locked="0" layoutInCell="1" allowOverlap="1" wp14:anchorId="4A923E83" wp14:editId="677509D2">
                <wp:simplePos x="0" y="0"/>
                <wp:positionH relativeFrom="page">
                  <wp:posOffset>1286510</wp:posOffset>
                </wp:positionH>
                <wp:positionV relativeFrom="page">
                  <wp:posOffset>7701280</wp:posOffset>
                </wp:positionV>
                <wp:extent cx="2157730" cy="960120"/>
                <wp:effectExtent l="0" t="0" r="0" b="5080"/>
                <wp:wrapThrough wrapText="bothSides">
                  <wp:wrapPolygon edited="0">
                    <wp:start x="254" y="0"/>
                    <wp:lineTo x="254" y="21143"/>
                    <wp:lineTo x="21104" y="21143"/>
                    <wp:lineTo x="21104" y="0"/>
                    <wp:lineTo x="254" y="0"/>
                  </wp:wrapPolygon>
                </wp:wrapThrough>
                <wp:docPr id="25"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A9BFF91" w14:textId="77777777" w:rsidR="006E49E4" w:rsidRDefault="006E49E4" w:rsidP="00A050F9">
                            <w:pPr>
                              <w:pStyle w:val="BoxText-Left"/>
                            </w:pPr>
                            <w:r w:rsidRPr="009E2A28">
                              <w:t>Justo id eleifend faucibus, urna dolor consectetuer dui, vel pretium risus purus sed pede. Integer diam elit, facilisis eget</w:t>
                            </w:r>
                            <w: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39" type="#_x0000_t202" style="position:absolute;left:0;text-align:left;margin-left:101.3pt;margin-top:606.4pt;width:169.9pt;height:75.6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jAP50DAABKCAAADgAAAGRycy9lMm9Eb2MueG1stFbJjuM2EL0HyD8IurMlytSKVg9kyQoCTBZg&#10;JsiZliiLiEQqJLvtniD/niJlO3ZnDoNM4oPArYqPr15V+fHdaZ68F6Y0l6L08UPoe0x0sufiUPq/&#10;fGxR5nvaUNHTSQpW+q9M+++evv3m8bgULJKjnHqmPHAidHFcSn80ZimCQHcjm6l+kAsTsDlINVMD&#10;U3UIekWP4H2egigMk+AoVb8o2TGtYbVZN/0n538YWGd+GgbNjDeVPmAz7qvcd2+/wdMjLQ6KLiPv&#10;zjDov0AxUy7g0qurhhrqPSv+D1cz75TUcjAPnZwDOQy8Y+4N8BocvnnNh5EuzL0FyNHLlSb937nt&#10;fnz5WXm8L/0o9j1BZ4jRR3Yy3laevE1CLEHHRRdw7sMCJ80JNiDQ7rF6eS+737QnZD1ScWCVUvI4&#10;MtoDQGwtgxvT1Y+2TvbHH2QPF9FnI52j06Bmyx7w4YF3CNTrNTgWTAeLEY7TdANbHezlSYgjF72A&#10;FhfrRWnzHZOzZwelryD4zjt9ea+NRUOLyxF7mZAtnyYngEncLcDBdYU5Ba3WtAAkMLQnLSYX3T/y&#10;MN9lu4wgEiU7RMK+R1VbE5S0OI2bTVPXDf7TosCkGHnfM2EvvSgNky+L5Fnzq0ZutdY7b0qaX7kZ&#10;nVwsbxbiQZ+xHrS3SAjIuqzVYV9PynuhkBDbTd22rQuUNVjN1tM4tD/n6c5k02Zh3dyYAFfXqyYu&#10;PNBB6cdkNV9Jh/RyOG0E7mhwIQEu31CKIxJuoxy1SZYiMpAY5WmYoRDnW4g7yUnT3lP6ngv29ZR6&#10;R1BtHsbnV8uJn1HT4o6CO9b07bGZGyhmE59LP7sSQAubETvRO6UZyqd1fMOFxf95Lqo2DlOyyVCa&#10;xhtENixE26ytUVXjJEl323q7eyOvnZOs/no6XFBu9H+D93zH5yG3VRUloHzUZDmEb88ilLUhQduK&#10;xLhO0xY3qQ3fbLWwTLRjaxNoJ3o4o7ZbX5YYM+3uGgLGgUuPVd9rDXLpei+xOk6jKo1zlFQxRgSD&#10;uqoqjFDTVmEVkrbOyfaK8QjdYYHeYssiFL//Gyck1KXQuPJpK+ZaO81pf3KlGkeXsryX/SsUVCgA&#10;NsFtI4bBKNUn37OwS1///kwV873pewE1IMeE2C7oJjBQt6v7yyoVHbgofeNDNtthbdaO+bwofhjh&#10;hrX8C1lBAR+4q6220q9oQBZ2Ag3LCeTcXG1HvJ27U3//BXj6CwAA//8DAFBLAwQUAAYACAAAACEA&#10;ygUnUt4AAAANAQAADwAAAGRycy9kb3ducmV2LnhtbEyPwU7DMBBE70j8g7VI3KhdE0IJcSqEBPe2&#10;HHp04sUOxHYUu2n69ywnOO7M0+xMvV38wGacUh+DgvVKAMPQRdMHq+Dj8Ha3AZayDkYPMaCCCybY&#10;NtdXta5MPIcdzvtsGYWEVGkFLuex4jx1Dr1OqzhiIO8zTl5nOifLzaTPFO4HLoUoudd9oA9Oj/jq&#10;sPven7wCe5zfW1vop4137tL6rwUfjzulbm+Wl2dgGZf8B8NvfaoODXVq4ymYxAYFUsiSUDLkWtII&#10;Qh4KWQBrSbovCwG8qfn/Fc0PAAAA//8DAFBLAQItABQABgAIAAAAIQDkmcPA+wAAAOEBAAATAAAA&#10;AAAAAAAAAAAAAAAAAABbQ29udGVudF9UeXBlc10ueG1sUEsBAi0AFAAGAAgAAAAhACOyauHXAAAA&#10;lAEAAAsAAAAAAAAAAAAAAAAALAEAAF9yZWxzLy5yZWxzUEsBAi0AFAAGAAgAAAAhAM8IwD+dAwAA&#10;SggAAA4AAAAAAAAAAAAAAAAALAIAAGRycy9lMm9Eb2MueG1sUEsBAi0AFAAGAAgAAAAhAMoFJ1Le&#10;AAAADQEAAA8AAAAAAAAAAAAAAAAA9QUAAGRycy9kb3ducmV2LnhtbFBLBQYAAAAABAAEAPMAAAAA&#10;BwAAAAA=&#10;" mv:complextextbox="1" filled="f" fillcolor="#b3cfff" stroked="f" strokecolor="#b3cfff" strokeweight="1.5pt">
                <v:fill color2="#3f80cd" focus="100%" type="gradient">
                  <o:fill v:ext="view" type="gradientUnscaled"/>
                </v:fill>
                <v:stroke o:forcedash="t"/>
                <v:textbox inset=",0,,0">
                  <w:txbxContent>
                    <w:p w14:paraId="0A9BFF91" w14:textId="77777777" w:rsidR="006E49E4" w:rsidRDefault="006E49E4" w:rsidP="00A050F9">
                      <w:pPr>
                        <w:pStyle w:val="BoxText-Left"/>
                      </w:pPr>
                      <w:r w:rsidRPr="009E2A28">
                        <w:t>Justo id eleifend faucibus, urna dolor consectetuer dui, vel pretium risus purus sed pede. Integer diam elit, facilisis eget</w:t>
                      </w:r>
                      <w:r>
                        <w:t>.</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53632" behindDoc="0" locked="0" layoutInCell="1" allowOverlap="1" wp14:anchorId="10069C27" wp14:editId="68A135FE">
                <wp:simplePos x="0" y="0"/>
                <wp:positionH relativeFrom="page">
                  <wp:posOffset>1286510</wp:posOffset>
                </wp:positionH>
                <wp:positionV relativeFrom="page">
                  <wp:posOffset>5697855</wp:posOffset>
                </wp:positionV>
                <wp:extent cx="2157730" cy="960120"/>
                <wp:effectExtent l="0" t="0" r="0" b="5080"/>
                <wp:wrapThrough wrapText="bothSides">
                  <wp:wrapPolygon edited="0">
                    <wp:start x="254" y="0"/>
                    <wp:lineTo x="254" y="21143"/>
                    <wp:lineTo x="21104" y="21143"/>
                    <wp:lineTo x="21104" y="0"/>
                    <wp:lineTo x="254" y="0"/>
                  </wp:wrapPolygon>
                </wp:wrapThrough>
                <wp:docPr id="2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56477894" w14:textId="77777777" w:rsidR="006E49E4" w:rsidRDefault="006E49E4" w:rsidP="00A050F9">
                            <w:pPr>
                              <w:pStyle w:val="BoxText-Left"/>
                            </w:pPr>
                            <w:r>
                              <w:t xml:space="preserve">Morbi justo. Cras rutrum sapien non risus. Nam nibh erat, auctor sit amet, commodo ut, ornare id, ante. In imperdiet.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40" type="#_x0000_t202" style="position:absolute;left:0;text-align:left;margin-left:101.3pt;margin-top:448.65pt;width:169.9pt;height:75.6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QRup4DAABKCAAADgAAAGRycy9lMm9Eb2MueG1stFbbjts2EH0v0H8Q9M6VKFPWBasNZMkqCmzb&#10;AEmRZ1qiLKISqZLctTdF/71DynbsbR6CXPwg8DbDwzNnZnz/5jiN3jNTmktR+Pgu9D0mWtlxsS/8&#10;P983KPU9bajo6CgFK/wXpv03Dz//dH+YcxbJQY4dUx44ETo/zIU/GDPnQaDbgU1U38mZCdjspZqo&#10;ganaB52iB/A+jUEUhuvgIFU3K9kyrWG1Xjb9B+e/71lr/uh7zYw3Fj5gM+6r3Hdnv8HDPc33is4D&#10;b08w6FegmCgXcOnFVU0N9Z4U/5+ribdKatmbu1ZOgex73jL3BngNDl+95t1AZ+beAuTo+UKT/n5u&#10;29+f3yqPd4UfEd8TdIIYvWdH423k0VvFsSXoMOsczr2b4aQ5wgYE2j1Wz4+y/Ut7QlYDFXtWKiUP&#10;A6MdAMTWMrgyXfxo62R3+E12cBF9MtI5OvZqsuwBHx54h0C9XIJjwbSwGOE4SVaw1cJetg5x5KIX&#10;0PxsPSttfmFy8uyg8BUE33mnz4/aWDQ0Px+xlwnZ8HF0AhjFzQIcXFaYU9BiTXNAAkN70mJy0f0n&#10;C7Ntuk0JItF6i0jYdahsKoLWDU7ielVXVY3/tSgwyQfedUzYS89Kw+TLInnS/KKRa611zpuS5gM3&#10;g5OL5c1C3OsT1r32ZgkBWZa12u+qUXnPFBJis6qapnGBsgaL2XIah/bnPN2YrJo0rOorE+DqctXI&#10;hQc6KPyYLOYL6ZBeDqeNwA0NLiTA5StKcUTCTZShZp0miPQkRlkSpijE2QbiTjJSN7eUPnLBvp1S&#10;7wCqzcL49Go58hNqmt9QcMOavj42cQPFbORT4acXAmhuM2IrOqc0Q/m4jK+4sPg/z0XZxGFCVilK&#10;kniFyIqFaJM2FSorvF4n20212b6S19ZJVn87HS4oV/q/wnu64/OQm7KM1qB8VKcZhG/HIpQ2IUGb&#10;ksS4SpIG14kN32S1MI+0ZUsTaEa6P6G2W1+WGBNtbxoCxoFLj0XfSw1y6XorsSpOojKJM7QuY4wI&#10;BnWVZRihuinDMiRNlZHNBeMBusMMvcWWRSh+PxonJNS50LjyaSvmUjvNcXd0pRqvzmV5J7sXKKhQ&#10;AGyC20YMg0Gqj75nYRe+/vuJKuZ7468CakCGCbFd0E1goK5Xd+dVKlpwUfjGh2y2w8osHfNpVnw/&#10;wA1L+ReyhALec1dbbaVf0IAs7AQalhPIqbnajng9d6c+/QV4+A8AAP//AwBQSwMEFAAGAAgAAAAh&#10;AHgucOHeAAAADAEAAA8AAABkcnMvZG93bnJldi54bWxMj8FOwzAQRO9I/IO1SNyoTUjbNI1TISS4&#10;t+XQ4yZe7JTYjmI3Tf8ec4Ljap5m3la72fZsojF03kl4Xghg5FqvOqclfB7fnwpgIaJT2HtHEm4U&#10;YFff31VYKn91e5oOUbNU4kKJEkyMQ8l5aA1ZDAs/kEvZlx8txnSOmqsRr6nc9jwTYsUtdi4tGBzo&#10;zVD7fbhYCfo0fTQ6x01hjbk19jzT+rSX8vFhft0CizTHPxh+9ZM61Mmp8RenAuslZCJbJVRCsVm/&#10;AEvEMs9yYE1CRV4sgdcV//9E/QMAAP//AwBQSwECLQAUAAYACAAAACEA5JnDwPsAAADhAQAAEwAA&#10;AAAAAAAAAAAAAAAAAAAAW0NvbnRlbnRfVHlwZXNdLnhtbFBLAQItABQABgAIAAAAIQAjsmrh1wAA&#10;AJQBAAALAAAAAAAAAAAAAAAAACwBAABfcmVscy8ucmVsc1BLAQItABQABgAIAAAAIQA+RBG6ngMA&#10;AEoIAAAOAAAAAAAAAAAAAAAAACwCAABkcnMvZTJvRG9jLnhtbFBLAQItABQABgAIAAAAIQB4LnDh&#10;3gAAAAwBAAAPAAAAAAAAAAAAAAAAAPYFAABkcnMvZG93bnJldi54bWxQSwUGAAAAAAQABADzAAAA&#10;AQcAAAAA&#10;" mv:complextextbox="1" filled="f" fillcolor="#b3cfff" stroked="f" strokecolor="#b3cfff" strokeweight="1.5pt">
                <v:fill color2="#3f80cd" focus="100%" type="gradient">
                  <o:fill v:ext="view" type="gradientUnscaled"/>
                </v:fill>
                <v:stroke o:forcedash="t"/>
                <v:textbox inset=",0,,0">
                  <w:txbxContent>
                    <w:p w14:paraId="56477894" w14:textId="77777777" w:rsidR="006E49E4" w:rsidRDefault="006E49E4" w:rsidP="00A050F9">
                      <w:pPr>
                        <w:pStyle w:val="BoxText-Left"/>
                      </w:pPr>
                      <w:r>
                        <w:t xml:space="preserve">Morbi justo. Cras rutrum sapien non risus. Nam nibh erat, auctor sit amet, commodo ut, ornare id, ante. In imperdiet. </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59776" behindDoc="0" locked="0" layoutInCell="1" allowOverlap="1" wp14:anchorId="0BA14976" wp14:editId="458BF4D4">
                <wp:simplePos x="0" y="0"/>
                <wp:positionH relativeFrom="page">
                  <wp:posOffset>902335</wp:posOffset>
                </wp:positionH>
                <wp:positionV relativeFrom="page">
                  <wp:posOffset>5915025</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23" name="Oval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chemeClr val="bg1">
                            <a:lumMod val="100000"/>
                            <a:lumOff val="0"/>
                          </a:scheme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2C258CF" w14:textId="77777777" w:rsidR="006E49E4" w:rsidRPr="009E2A28" w:rsidRDefault="006E49E4" w:rsidP="00A050F9">
                            <w:pPr>
                              <w:spacing w:line="300" w:lineRule="exact"/>
                              <w:ind w:left="43"/>
                              <w:jc w:val="center"/>
                              <w:rPr>
                                <w:rFonts w:asciiTheme="majorHAnsi" w:hAnsiTheme="majorHAnsi"/>
                                <w:b/>
                                <w:color w:val="5870BB" w:themeColor="accent2"/>
                                <w:sz w:val="28"/>
                              </w:rPr>
                            </w:pPr>
                            <w:r w:rsidRPr="009E2A28">
                              <w:rPr>
                                <w:rFonts w:asciiTheme="majorHAnsi" w:hAnsiTheme="majorHAnsi"/>
                                <w:b/>
                                <w:color w:val="5870BB" w:themeColor="accent2"/>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6" o:spid="_x0000_s1041" style="position:absolute;left:0;text-align:left;margin-left:71.05pt;margin-top:465.75pt;width:25.9pt;height:25.9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GTsx8DAACTBgAADgAAAGRycy9lMm9Eb2MueG1srFVdb9MwFH1H4j9Yfs+SNOlHoqVT27UIabCJ&#10;gXh2E6excOxgu0sH4r9zbTddCy8I6IN17djX5xyfe3t9c2g5eqJKMykKHF9FGFFRyoqJXYE/fdwE&#10;M4y0IaIiXApa4Geq8c389avrvsvpSDaSV1QhSCJ03ncFbozp8jDUZUNboq9kRwV8rKVqiYGp2oWV&#10;Ij1kb3k4iqJJ2EtVdUqWVGtYvfUf8dzlr2tamvu61tQgXmDAZtyo3Li1Yzi/JvlOka5h5REG+QsU&#10;LWECLj2luiWGoL1iv6VqWamklrW5KmUbyrpmJXUcgE0c/cLmsSEddVxAHN2dZNL/L235/ulBIVYV&#10;eJRgJEgLb3T/RDhKxhMrTt/pHPY8dg/K0tPdnSy/aCTkqiFiRxdKyb6hpAJIsd0fXhywEw1H0bZ/&#10;JytITfZGOp0OtWptQlAAHdxzPJ+egx4MKmExGc2yBB6thE/H2N5A8uFwp7R5Q2WLbFBgyjnrtBWM&#10;5OTpThu/e9jl8EvOqg3j3E2syeiKKwSEC7zdxe4o37cA1q/Fkf15l8A6eMmvuyVA4nxqUzhc+jw7&#10;F/YOIe1tHohfoc6VHh3JgSuEdqdl7RzzPYtHabQcZcFmMpsGaZ2Og2wazYIozpbZJEqz9Hbzw0KN&#10;07xhVUXFHRN0cG+c/pk7jnXkfef8i3p4xCwaR06GCzJa7bYnodLFdL1cutcGBc45K7kXFZAlufXE&#10;+hgbwriPw0vITjTgfUl/sRlH0zSZBdPpOAnShEbBcrZZBYtVPJnAzavlOr6kv3aS6n9XwAEZ3sdO&#10;5N5Q9dhUPdryvfpAoE6SGZgCo4pZy43GqZ9AS7GhNQsifAe9sDQKIyXNZ2YaV8jW3zbnhZbuiF8n&#10;vGuIt1cyjiJfTqftTqsTHK/cC9IzYY9ivGgLNh1c5qrTFqQvbHPYHlztx+lQ61tZPUO9Am5XlNDZ&#10;IWik+oZRD12ywPrrniiKEX8roOZtSx0CNQTbISCihKMFNqCJC1fGt959p9iugcy+4oRcQF+omStY&#10;2zM8CqBgJ9D5HJljl7at9Xzudr38l8x/AgAA//8DAFBLAwQUAAYACAAAACEA9N2eS98AAAALAQAA&#10;DwAAAGRycy9kb3ducmV2LnhtbEyPy07DMBBF90j8gzVI7KiTmqImjVOhIoTUHQX2bjx5tPE4xE7r&#10;/j3uii7vzNGdM8U6mJ6dcHSdJQnpLAGGVFndUSPh++v9aQnMeUVa9ZZQwgUdrMv7u0Ll2p7pE087&#10;37BYQi5XElrvh5xzV7VolJvZASnuajsa5WMcG65HdY7lpufzJHnhRnUUL7RqwE2L1XE3GQmLSYS3&#10;zfFnW1+a7CP5DfUh3XIpHx/C6wqYx+D/YbjqR3Uoo9PeTqQd62N+nqcRlZCJdAHsSmQiA7aPk6UQ&#10;wMuC3/5Q/gEAAP//AwBQSwECLQAUAAYACAAAACEA5JnDwPsAAADhAQAAEwAAAAAAAAAAAAAAAAAA&#10;AAAAW0NvbnRlbnRfVHlwZXNdLnhtbFBLAQItABQABgAIAAAAIQAjsmrh1wAAAJQBAAALAAAAAAAA&#10;AAAAAAAAACwBAABfcmVscy8ucmVsc1BLAQItABQABgAIAAAAIQBTsZOzHwMAAJMGAAAOAAAAAAAA&#10;AAAAAAAAACwCAABkcnMvZTJvRG9jLnhtbFBLAQItABQABgAIAAAAIQD03Z5L3wAAAAsBAAAPAAAA&#10;AAAAAAAAAAAAAHcFAABkcnMvZG93bnJldi54bWxQSwUGAAAAAAQABADzAAAAgwYAAAAA&#10;" fillcolor="white [3212]" stroked="f" strokecolor="#4a7ebb" strokeweight="1.5pt">
                <v:shadow opacity="22938f" mv:blur="38100f" offset="0,2pt"/>
                <v:textbox inset="0,0,0,0">
                  <w:txbxContent>
                    <w:p w14:paraId="32C258CF" w14:textId="77777777" w:rsidR="006E49E4" w:rsidRPr="009E2A28" w:rsidRDefault="006E49E4" w:rsidP="00A050F9">
                      <w:pPr>
                        <w:spacing w:line="300" w:lineRule="exact"/>
                        <w:ind w:left="43"/>
                        <w:jc w:val="center"/>
                        <w:rPr>
                          <w:rFonts w:asciiTheme="majorHAnsi" w:hAnsiTheme="majorHAnsi"/>
                          <w:b/>
                          <w:color w:val="5870BB" w:themeColor="accent2"/>
                          <w:sz w:val="28"/>
                        </w:rPr>
                      </w:pPr>
                      <w:r w:rsidRPr="009E2A28">
                        <w:rPr>
                          <w:rFonts w:asciiTheme="majorHAnsi" w:hAnsiTheme="majorHAnsi"/>
                          <w:b/>
                          <w:color w:val="5870BB" w:themeColor="accent2"/>
                          <w:sz w:val="28"/>
                        </w:rPr>
                        <w:t>1.</w:t>
                      </w:r>
                    </w:p>
                  </w:txbxContent>
                </v:textbox>
                <w10:wrap type="through" anchorx="page" anchory="page"/>
              </v:oval>
            </w:pict>
          </mc:Fallback>
        </mc:AlternateContent>
      </w:r>
      <w:r w:rsidR="005471BF">
        <w:rPr>
          <w:noProof/>
        </w:rPr>
        <mc:AlternateContent>
          <mc:Choice Requires="wps">
            <w:drawing>
              <wp:anchor distT="0" distB="0" distL="114300" distR="114300" simplePos="0" relativeHeight="251663872" behindDoc="0" locked="0" layoutInCell="1" allowOverlap="1" wp14:anchorId="253C555D" wp14:editId="16A39D4A">
                <wp:simplePos x="0" y="0"/>
                <wp:positionH relativeFrom="page">
                  <wp:posOffset>1286510</wp:posOffset>
                </wp:positionH>
                <wp:positionV relativeFrom="page">
                  <wp:posOffset>6700520</wp:posOffset>
                </wp:positionV>
                <wp:extent cx="2157730" cy="960120"/>
                <wp:effectExtent l="0" t="0" r="0" b="5080"/>
                <wp:wrapThrough wrapText="bothSides">
                  <wp:wrapPolygon edited="0">
                    <wp:start x="254" y="0"/>
                    <wp:lineTo x="254" y="21143"/>
                    <wp:lineTo x="21104" y="21143"/>
                    <wp:lineTo x="21104" y="0"/>
                    <wp:lineTo x="254" y="0"/>
                  </wp:wrapPolygon>
                </wp:wrapThrough>
                <wp:docPr id="22"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7B87A237" w14:textId="77777777" w:rsidR="006E49E4" w:rsidRDefault="006E49E4" w:rsidP="00A050F9">
                            <w:pPr>
                              <w:pStyle w:val="BoxText-Left"/>
                            </w:pPr>
                            <w:r w:rsidRPr="00CB746F">
                              <w:t xml:space="preserve">Morbi turpis libero, pretium vitae, imperdiet ut, dictum consequat, odio. In a libero. Integer lobortis. Maecenas porttitor dolor non eros.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042" type="#_x0000_t202" style="position:absolute;left:0;text-align:left;margin-left:101.3pt;margin-top:527.6pt;width:169.9pt;height:75.6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6pB54DAABKCAAADgAAAGRycy9lMm9Eb2MueG1stFZLj9s2EL4X6H8QeNdKlKknVhvIklUU2LYB&#10;kqJnWqIeqESqJHftTdH/3iElb+xtDkHT+iDwMY+PM9/M+P7deZ6cZybVKHiO8J2PHMYb0Y68z9Gv&#10;H2s3QY7SlLd0Epzl6IUp9O7h++/uT0vGAjGIqWXSASNcZaclR4PWS+Z5qhnYTNWdWBiHy07ImWrY&#10;yt5rJT2B9XnyAt+PvJOQ7SJFw5SC02q9RA/WftexRv/SdYppZ8oRYNP2K+33aL7ewz3NekmXYWw2&#10;GPRfoJjpyMHpq6mKauo8yfEfpuaxkUKJTt81YvZE140Ns2+A12D/zWs+DHRh9i0QHLW8hkn9d2ab&#10;n5/fS2dscxQEyOF0hhx9ZGft7MXZ2UXYBOi0qAzkPiwgqc9wAYm2j1XLo2h+Vw4X5UB5zwopxWlg&#10;tAWAVtO7Ul3tKGPkePpJtOCIPmlhDZ07OZvoQTwcsA6JenlNjgHTwGGAwzjewVUDd2nk48Bmz6PZ&#10;RXuRSv/AxOyYRY4kJN9ap8+PSsM7QPQiYpxxUY/TZAkw8ZsDEFxPmGXQqk0zQAJLI2kw2ez+mfrp&#10;ITkkxCVBdHCJ37ZuUZfEjWoch9WuKssK/2VQYJINY9sybpxemIbJ12Vy4/zKkWuutdaaFPq3UQ+W&#10;LiZuBmKvNqy9chYBCVmPleyP5SSdZwoFsd+VdV2bFMOLe7WqrdLYNz9r6UZlVyd+WV2pWM3N1TRy&#10;B3iQo5Cs6ptlSS1O4+YmDNYvxPJNSHFA/H2QunWUxC7pSOimsZ+4Pk73kHeSkqq+DenjyNm3h9Q5&#10;AWtTP9xeLaZxQ02zmxDcRE1di82jhmY2jXOOktcA0MxUxIG3lmmajtO6voqFwf/lWBR16Mdkl7hx&#10;HO5csmO+u0/q0i1KHEXxYV/uD2/odbCUVd8eDpuUK/5f4d18fBlyXRRBBMx3qySF9B1Z4Ca1T9x9&#10;QUJcxnGNq9ikbzZcWCbasHUI1BPtN9Tm6usKY6bNzUDA2LPlsfJ77UG2XG8pVoZxUMRh6kZFiF2C&#10;gV1F4QduVRd+4ZO6TMn+FeMJpsMCs8W0RWh+/zdOKKhLo7Ht03TMtXfq8/FsWzUOL235KNoXaKjQ&#10;AEyBm0EMi0HIT8gxsHOk/niikiFn+pFDD0gxIWYK2g0s5PXp8XJKeQMmcqQRVLNZlnqdmE+LHPsB&#10;PKztn4sCGng32t5qOv2KBmhhNjCwLEG24Wom4vXeSn3+C/DwNwAAAP//AwBQSwMEFAAGAAgAAAAh&#10;AHNIhA7dAAAADQEAAA8AAABkcnMvZG93bnJldi54bWxMj8FOwzAMhu9IvENkJG4sIWrLKE0nhAT3&#10;DQ47po1JCk1SNVnXvT3mBEf7//T7c7Nb/cgWnNMQg4L7jQCGoY9mCFbBx/vr3RZYyjoYPcaACi6Y&#10;YNdeXzW6NvEc9rgcsmVUElKtFbicp5rz1Dv0Om3ihIGyzzh7nWmcLTezPlO5H7kUouJeD4EuOD3h&#10;i8P++3DyCuxxeetsoR+33rlL579WfDjulbq9WZ+fgGVc8x8Mv/qkDi05dfEUTGKjAilkRSgFoiwl&#10;MELKQhbAOlpJURXA24b//6L9AQAA//8DAFBLAQItABQABgAIAAAAIQDkmcPA+wAAAOEBAAATAAAA&#10;AAAAAAAAAAAAAAAAAABbQ29udGVudF9UeXBlc10ueG1sUEsBAi0AFAAGAAgAAAAhACOyauHXAAAA&#10;lAEAAAsAAAAAAAAAAAAAAAAALAEAAF9yZWxzLy5yZWxzUEsBAi0AFAAGAAgAAAAhAGneqQeeAwAA&#10;SggAAA4AAAAAAAAAAAAAAAAALAIAAGRycy9lMm9Eb2MueG1sUEsBAi0AFAAGAAgAAAAhAHNIhA7d&#10;AAAADQEAAA8AAAAAAAAAAAAAAAAA9gUAAGRycy9kb3ducmV2LnhtbFBLBQYAAAAABAAEAPMAAAAA&#10;BwAAAAA=&#10;" mv:complextextbox="1" filled="f" fillcolor="#b3cfff" stroked="f" strokecolor="#b3cfff" strokeweight="1.5pt">
                <v:fill color2="#3f80cd" focus="100%" type="gradient">
                  <o:fill v:ext="view" type="gradientUnscaled"/>
                </v:fill>
                <v:stroke o:forcedash="t"/>
                <v:textbox inset=",0,,0">
                  <w:txbxContent>
                    <w:p w14:paraId="7B87A237" w14:textId="77777777" w:rsidR="006E49E4" w:rsidRDefault="006E49E4" w:rsidP="00A050F9">
                      <w:pPr>
                        <w:pStyle w:val="BoxText-Left"/>
                      </w:pPr>
                      <w:r w:rsidRPr="00CB746F">
                        <w:t xml:space="preserve">Morbi turpis libero, pretium vitae, imperdiet ut, dictum consequat, odio. In a libero. Integer lobortis. Maecenas porttitor dolor non eros. </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60800" behindDoc="0" locked="0" layoutInCell="1" allowOverlap="1" wp14:anchorId="1DD5E4D2" wp14:editId="31B803F6">
                <wp:simplePos x="0" y="0"/>
                <wp:positionH relativeFrom="page">
                  <wp:posOffset>902335</wp:posOffset>
                </wp:positionH>
                <wp:positionV relativeFrom="page">
                  <wp:posOffset>6912610</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21" name="Oval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chemeClr val="bg1">
                            <a:lumMod val="100000"/>
                            <a:lumOff val="0"/>
                          </a:scheme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14D8AEB0" w14:textId="77777777" w:rsidR="006E49E4" w:rsidRPr="009E2A28" w:rsidRDefault="006E49E4" w:rsidP="00A050F9">
                            <w:pPr>
                              <w:spacing w:line="300" w:lineRule="exact"/>
                              <w:ind w:left="43"/>
                              <w:jc w:val="center"/>
                              <w:rPr>
                                <w:rFonts w:asciiTheme="majorHAnsi" w:hAnsiTheme="majorHAnsi"/>
                                <w:b/>
                                <w:color w:val="5870BB" w:themeColor="accent2"/>
                                <w:sz w:val="28"/>
                              </w:rPr>
                            </w:pPr>
                            <w:r>
                              <w:rPr>
                                <w:rFonts w:asciiTheme="majorHAnsi" w:hAnsiTheme="majorHAnsi"/>
                                <w:b/>
                                <w:color w:val="5870BB" w:themeColor="accent2"/>
                                <w:sz w:val="28"/>
                              </w:rPr>
                              <w:t>2</w:t>
                            </w:r>
                            <w:r w:rsidRPr="009E2A28">
                              <w:rPr>
                                <w:rFonts w:asciiTheme="majorHAnsi" w:hAnsiTheme="majorHAnsi"/>
                                <w:b/>
                                <w:color w:val="5870BB" w:themeColor="accent2"/>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7" o:spid="_x0000_s1043" style="position:absolute;left:0;text-align:left;margin-left:71.05pt;margin-top:544.3pt;width:25.9pt;height:25.9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kPnx8DAACTBgAADgAAAGRycy9lMm9Eb2MueG1srFVdb9MwFH1H4j9Yfs+StOlXtHRquxYhDTYx&#10;EM9u4iQWjh1sZ+lA/Heu7aZr4QUBfbCuHfv6nONzb69vDg1HT1RpJkWG46sIIypyWTBRZfjTx10w&#10;x0gbIgrCpaAZfqYa3yxfv7ru25SOZC15QRWCJEKnfZvh2pg2DUOd17Qh+kq2VMDHUqqGGJiqKiwU&#10;6SF7w8NRFE3DXqqiVTKnWsPqrf+Ily5/WdLc3JelpgbxDAM240blxr0dw+U1SStF2prlRxjkL1A0&#10;hAm49JTqlhiCOsV+S9WwXEktS3OVyyaUZcly6jgAmzj6hc1jTVrquIA4uj3JpP9f2vz904NCrMjw&#10;KMZIkAbe6P6JcDSezKw4fatT2PPYPihLT7d3Mv+ikZCbmoiKrpSSfU1JAZBiuz+8OGAnGo6iff9O&#10;FpCadEY6nQ6lamxCUAAd3HM8n56DHgzKYXE8mi/G8Gg5fDrG9gaSDodbpc0bKhtkgwxTzlmrrWAk&#10;JU932vjdwy6HX3JW7BjnbmJNRjdcISCc4X0Vu6O8awCsX4sj+/MugXXwkl93S4DE+dSmcLj0eXYu&#10;7B1C2ts8EL9CnSs9OpICVwjtTsvaOeb7Ih4l0Xq0CHbT+SxIymQSLGbRPIjixXoxjZJFcrv7YaHG&#10;SVqzoqDijgk6uDdO/swdxzryvnP+RT084iKaRE6GCzJaVfuTUMlqtl2v3WuDAueclexEAWRJaj2x&#10;PcaGMO7j8BKyEw14X9Jf7SbRLBnPg9lsMg6SMY2C9Xy3CVabeDqFmzfrbXxJf+sk1f+ugAMyvI+d&#10;yM5Q9VgXPdrzTn0gUCfjOZgCo4JZy40miZ9AS7GhNQsivIJemBuFkZLmMzO1K2Trb5vzQkt3xK8T&#10;3tbE22s8iSJfTqftTqsTHK/cC9IzYY9ivGgLNh1c5qrTFqQvbHPYH1ztx9Oh1veyeIZ6BdyuKKGz&#10;Q1BL9Q2jHrpkhvXXjiiKEX8roOZtSx0CNQT7ISAih6MZNqCJCzfGt96uVayqIbOvOCFX0BdK5grW&#10;9gyPAijYCXQ+R+bYpW1rPZ+7XS//JcufAAAA//8DAFBLAwQUAAYACAAAACEAulDKJuAAAAANAQAA&#10;DwAAAGRycy9kb3ducmV2LnhtbEyPzU7DMBCE70i8g7VI3KidNlRJiFOhIoTUGwXubrz5obEdYqd1&#10;357tCW4z2k+zM+UmmoGdcPK9sxKShQCGtna6t62Ez4/XhwyYD8pqNTiLEi7oYVPd3pSq0O5s3/G0&#10;Dy2jEOsLJaELYSw493WHRvmFG9HSrXGTUYHs1HI9qTOFm4EvhVhzo3pLHzo14rbD+rifjYTHeRVf&#10;tsevXXNp8zfxE5vvZMelvL+Lz0/AAsbwB8O1PlWHijod3Gy1ZwP5dJkQSkJk2RrYFclXObADiSQV&#10;KfCq5P9XVL8AAAD//wMAUEsBAi0AFAAGAAgAAAAhAOSZw8D7AAAA4QEAABMAAAAAAAAAAAAAAAAA&#10;AAAAAFtDb250ZW50X1R5cGVzXS54bWxQSwECLQAUAAYACAAAACEAI7Jq4dcAAACUAQAACwAAAAAA&#10;AAAAAAAAAAAsAQAAX3JlbHMvLnJlbHNQSwECLQAUAAYACAAAACEAzDkPnx8DAACTBgAADgAAAAAA&#10;AAAAAAAAAAAsAgAAZHJzL2Uyb0RvYy54bWxQSwECLQAUAAYACAAAACEAulDKJuAAAAANAQAADwAA&#10;AAAAAAAAAAAAAAB3BQAAZHJzL2Rvd25yZXYueG1sUEsFBgAAAAAEAAQA8wAAAIQGAAAAAA==&#10;" fillcolor="white [3212]" stroked="f" strokecolor="#4a7ebb" strokeweight="1.5pt">
                <v:shadow opacity="22938f" mv:blur="38100f" offset="0,2pt"/>
                <v:textbox inset="0,0,0,0">
                  <w:txbxContent>
                    <w:p w14:paraId="14D8AEB0" w14:textId="77777777" w:rsidR="006E49E4" w:rsidRPr="009E2A28" w:rsidRDefault="006E49E4" w:rsidP="00A050F9">
                      <w:pPr>
                        <w:spacing w:line="300" w:lineRule="exact"/>
                        <w:ind w:left="43"/>
                        <w:jc w:val="center"/>
                        <w:rPr>
                          <w:rFonts w:asciiTheme="majorHAnsi" w:hAnsiTheme="majorHAnsi"/>
                          <w:b/>
                          <w:color w:val="5870BB" w:themeColor="accent2"/>
                          <w:sz w:val="28"/>
                        </w:rPr>
                      </w:pPr>
                      <w:r>
                        <w:rPr>
                          <w:rFonts w:asciiTheme="majorHAnsi" w:hAnsiTheme="majorHAnsi"/>
                          <w:b/>
                          <w:color w:val="5870BB" w:themeColor="accent2"/>
                          <w:sz w:val="28"/>
                        </w:rPr>
                        <w:t>2</w:t>
                      </w:r>
                      <w:r w:rsidRPr="009E2A28">
                        <w:rPr>
                          <w:rFonts w:asciiTheme="majorHAnsi" w:hAnsiTheme="majorHAnsi"/>
                          <w:b/>
                          <w:color w:val="5870BB" w:themeColor="accent2"/>
                          <w:sz w:val="28"/>
                        </w:rPr>
                        <w:t>.</w:t>
                      </w:r>
                    </w:p>
                  </w:txbxContent>
                </v:textbox>
                <w10:wrap type="through" anchorx="page" anchory="page"/>
              </v:oval>
            </w:pict>
          </mc:Fallback>
        </mc:AlternateContent>
      </w:r>
      <w:r w:rsidR="005471BF">
        <w:rPr>
          <w:noProof/>
        </w:rPr>
        <mc:AlternateContent>
          <mc:Choice Requires="wps">
            <w:drawing>
              <wp:anchor distT="0" distB="0" distL="114300" distR="114300" simplePos="0" relativeHeight="251662848" behindDoc="0" locked="0" layoutInCell="1" allowOverlap="1" wp14:anchorId="7B7CCCA1" wp14:editId="7DC33BA3">
                <wp:simplePos x="0" y="0"/>
                <wp:positionH relativeFrom="page">
                  <wp:posOffset>640080</wp:posOffset>
                </wp:positionH>
                <wp:positionV relativeFrom="page">
                  <wp:posOffset>8810625</wp:posOffset>
                </wp:positionV>
                <wp:extent cx="3017520" cy="640080"/>
                <wp:effectExtent l="0" t="0" r="0" b="20320"/>
                <wp:wrapThrough wrapText="bothSides">
                  <wp:wrapPolygon edited="0">
                    <wp:start x="182" y="0"/>
                    <wp:lineTo x="182" y="21429"/>
                    <wp:lineTo x="21273" y="21429"/>
                    <wp:lineTo x="21273" y="0"/>
                    <wp:lineTo x="182" y="0"/>
                  </wp:wrapPolygon>
                </wp:wrapThrough>
                <wp:docPr id="2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64008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717A2DDA" w14:textId="77777777" w:rsidR="006E49E4" w:rsidRDefault="006E49E4" w:rsidP="00A050F9">
                            <w:pPr>
                              <w:pStyle w:val="Boxtext-large"/>
                            </w:pPr>
                            <w:r>
                              <w:t>Donec varius, felis eget lobortis vehicula, magna sapien elementum tellus, ut iaculis dui orci sed arcu. Nullam semper leo.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044" type="#_x0000_t202" style="position:absolute;left:0;text-align:left;margin-left:50.4pt;margin-top:693.75pt;width:237.6pt;height:50.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PPrZ0DAABKCAAADgAAAGRycy9lMm9Eb2MueG1stFZNj9s2EL0X6H8QdOeKlKlPrDaQJasosG0C&#10;JEXPtERZQiVSJblrb4v+9w4pr2Nvcwia1geBXzN8fPNmxvfvTvPkPXOlRykKn9xh3+Oild0oDoX/&#10;y6cGpb6nDRMdm6Tghf/Ctf/u4fvv7o9LzkM5yKnjygMnQufHpfAHY5Y8CHQ78JnpO7lwAZu9VDMz&#10;MFWHoFPsCN7nKQgxjoOjVN2iZMu1htV63fQfnP++56153/eaG28qfMBm3Fe5795+g4d7lh8UW4ax&#10;PcNg/wLFzEYBl15c1cww70mN/3A1j62SWvbmrpVzIPt+bLl7A7yG4Dev+Tiwhbu3ADl6udCk/zu3&#10;7c/PH5Q3doUfAj2CzRCjT/xkvK08eZsoswQdF53DuY8LnDQn2IBAu8fq5VG2v2lPyGpg4sBLpeRx&#10;4KwDgMRaBlemqx9tneyPP8kOLmJPRjpHp17Nlj3gwwPvgOTlEhwLpoXFDSZJZEG2sBdTjFMXvYDl&#10;r9aL0uYHLmfPDgpfQfCdd/b8qI1Fw/LXI/YyIZtxmpwAJnGzAAfXFe4UtFqzHJDA0J60mFx0/8xw&#10;tkt3KUU0jHeI4q5DZVNRFDeAtt7UVVWTvywKQvNh7Dou7KWvSiP06yJ51vyqkWutdc6bkubX0QxO&#10;LpY3C/Ggz1gP2lskBGRd1uqwryblPTNIiO2maprGBcoarGbraYLtz3m6Mdk0Ka7qKxPg6nLVNAoP&#10;dFD4EYTHmq+kQ3o5nDYCNzS4kACXbyglIcXbMENNnCaI9jRCWYJThEm2zWJMM1o3t5Q+joJ/O6Xe&#10;EVSb4ej8ajmNZ9Qsv6HghjV9fWweDRSzaZwLP70QwHKbETvROaUZNk7r+IoLi//LXJRNhBO6SVGS&#10;RBtENxyjbdpUqKxIHCe7bbXdvZHXzklWfzsdLihX+r/Ce77jy5CbsgxjUD6q0wzCt+chShtM0bak&#10;EamSpCF1YsM3Wy0sE2v52gSaiR3OqO3W1yXGzNqbhkBI4NJj1fdag1y63kqsipKwTKIMxWVEECWg&#10;rrLEIaqbEpeYNlVGtxeMR+gOC/QWWxah+P3fOCGhXguNK5+2Yq6105z2J1eqSWIzy9bWvexeoKBC&#10;AbAJbhsxDAap/vA9C7vw9e9PTHHfm34UUAMyQikcM24CA3W9un9dZaIFF4VvfMhmO6zM2jGfFjUe&#10;BrhhLf9CllDA+9HV1s9oQBZ2Ag3LCeTcXG1HvJ67U5//Ajz8DQAA//8DAFBLAwQUAAYACAAAACEA&#10;akGYKd4AAAANAQAADwAAAGRycy9kb3ducmV2LnhtbEyPzU7DMBCE70i8g7VI3KgN/Ykb4lQICe4t&#10;HHp04q0diO0odtP07VlOcNvZHc1+U+1m37MJx9TFoOBxIYBhaKPpglXw+fH2IIGlrIPRfQyo4IoJ&#10;dvXtTaVLEy9hj9MhW0YhIZVagct5KDlPrUOv0yIOGOh2iqPXmeRouRn1hcJ9z5+E2HCvu0AfnB7w&#10;1WH7fTh7BfY4vTd2pbfSO3dt/NeMxXGv1P3d/PIMLOOc/8zwi0/oUBNTE8/BJNaTFoLQMw1LWayB&#10;kWVdbKheQ6uVlEvgdcX/t6h/AAAA//8DAFBLAQItABQABgAIAAAAIQDkmcPA+wAAAOEBAAATAAAA&#10;AAAAAAAAAAAAAAAAAABbQ29udGVudF9UeXBlc10ueG1sUEsBAi0AFAAGAAgAAAAhACOyauHXAAAA&#10;lAEAAAsAAAAAAAAAAAAAAAAALAEAAF9yZWxzLy5yZWxzUEsBAi0AFAAGAAgAAAAhAIlzz62dAwAA&#10;SggAAA4AAAAAAAAAAAAAAAAALAIAAGRycy9lMm9Eb2MueG1sUEsBAi0AFAAGAAgAAAAhAGpBmCne&#10;AAAADQEAAA8AAAAAAAAAAAAAAAAA9QUAAGRycy9kb3ducmV2LnhtbFBLBQYAAAAABAAEAPMAAAAA&#10;BwAAAAA=&#10;" mv:complextextbox="1" filled="f" fillcolor="#b3cfff" stroked="f" strokecolor="#b3cfff" strokeweight="1.5pt">
                <v:fill color2="#3f80cd" focus="100%" type="gradient">
                  <o:fill v:ext="view" type="gradientUnscaled"/>
                </v:fill>
                <v:stroke o:forcedash="t"/>
                <v:textbox inset=",0,,0">
                  <w:txbxContent>
                    <w:p w14:paraId="717A2DDA" w14:textId="77777777" w:rsidR="006E49E4" w:rsidRDefault="006E49E4" w:rsidP="00A050F9">
                      <w:pPr>
                        <w:pStyle w:val="Boxtext-large"/>
                      </w:pPr>
                      <w:r>
                        <w:t>Donec varius, felis eget lobortis vehicula, magna sapien elementum tellus, ut iaculis dui orci sed arcu. Nullam semper leo.</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50560" behindDoc="0" locked="0" layoutInCell="1" allowOverlap="1" wp14:anchorId="45D3E5DC" wp14:editId="6D25F652">
                <wp:simplePos x="0" y="0"/>
                <wp:positionH relativeFrom="page">
                  <wp:posOffset>640080</wp:posOffset>
                </wp:positionH>
                <wp:positionV relativeFrom="page">
                  <wp:posOffset>3707130</wp:posOffset>
                </wp:positionV>
                <wp:extent cx="3017520" cy="1874520"/>
                <wp:effectExtent l="0" t="0" r="0" b="5080"/>
                <wp:wrapThrough wrapText="bothSides">
                  <wp:wrapPolygon edited="0">
                    <wp:start x="182" y="0"/>
                    <wp:lineTo x="182" y="21366"/>
                    <wp:lineTo x="21273" y="21366"/>
                    <wp:lineTo x="21273" y="0"/>
                    <wp:lineTo x="182" y="0"/>
                  </wp:wrapPolygon>
                </wp:wrapThrough>
                <wp:docPr id="1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18745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213E6E99" w14:textId="77777777" w:rsidR="006E49E4" w:rsidRDefault="006E49E4" w:rsidP="00A050F9">
                            <w:pPr>
                              <w:pStyle w:val="BoxText-Left"/>
                            </w:pPr>
                            <w:r>
                              <w:t xml:space="preserve">Consectetuer adipiscing elit. Suspendisse hendrerit ligula eget odio. Sed erat nisi, rhoncus id, imperdiet quis, blandit et, felis. In at nulla mattis neque commodo venenatis. Cras ultrices tincidunt risus. Quisque dictum diam adipiscing arcu. Proin enim. In diam turpis, suscipit fringilla, dapibus quis, dictum ut, ipsum. Phasellus id elit in dui bibendum bibendum.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045" type="#_x0000_t202" style="position:absolute;left:0;text-align:left;margin-left:50.4pt;margin-top:291.9pt;width:237.6pt;height:147.6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JcR5wDAABLCAAADgAAAGRycy9lMm9Eb2MueG1stFZNj9s2EL0X6H8QdNealCnrA6sNZMkqCmya&#10;AEnRMy1RElGJVEnu2tsi/71DynbsbQ5Bk/gg8GM4fHzzZsb3b47T6D0zpbkUuY/vkO8x0ciWiz73&#10;f/9YB4nvaUNFS0cpWO6/MO2/efj5p/vDnLFQDnJsmfLAidDZYc79wZg5W610M7CJ6js5MwGbnVQT&#10;NTBV/apV9ADep3EVIrRZHaRqZyUbpjWsVsum/+D8dx1rzLuu08x4Y+4DNuO+yn339rt6uKdZr+g8&#10;8OYEg/4PFBPlAi69uKqood6T4v9xNfFGSS07c9fIaSW7jjfMvQFeg9Gr13wY6MzcW4AcPV9o0t/P&#10;bfPb83vl8RZil/qeoBPE6CM7Gm8rj14Yp5agw6wzsPswg6U5wgYYu8fq+VE2f2pPyHKgomeFUvIw&#10;MNoCQGxPrq6OLn60dbI/vJUtXESfjHSOjp2aLHvAhwfeIVAvl+BYMA0srhGOoxC2GtjDSUzsxN5B&#10;s/PxWWnzC5OTZwe5ryD6zj19ftRmMT2b2NuErPk4wjrNRnGzAD6XFeYktJymGUCBobW0oFx4/0lR&#10;ukt2CQlIuNkFBLVtUNQlCTY1wK3WVVlW+JNFgUk28LZlwl56lhomXxfKk+gXkVyLrXXelDR/cDM4&#10;vVjiLMRen7D22pslRGRZ1qrfl6PynilkxHZd1nV9YrHXy7HFGiP7c55ujqzrBJXV1RHg6nLVyIUH&#10;Qsj9iCzHF9IhvxxOG6wbGlz0gMtXlOKQoG2YBvUmiQPSkShIY5QECKfbdINISqr6ltJHLti3U+od&#10;bBag6PRqOfITaprdUHDDmr42m7iBajbyKfeTCwE0symxE61TmqF8XMZXXFj8X+aiqCMUk3USxHG0&#10;DsiaoWCb1GVQlHiziXfbcrt7Ja+dk6z+djpcUK70f4X3dMeXIddFEW5A+UGVpBC+PQuDpEYk2BYk&#10;wmUc17iKbfgmq4V5pA1bukA90v6E2m59XWJMtLnpCBivXHos+l6KkEvXW4mVURwWcZQGmyLCAcGg&#10;rqJAYVDVBSoQqcuUbC8YD9AeZmguti5C9fvROCGhzoXG1U9bMpfiaY7741KrE5uAtrjuZfsCFRUK&#10;gE1w24lhMEj1t+9Z2Lmv/3qiivne+KuAGpBiQmwbdBMYqOvV/XmVigZc5L7xIZvtsDRLy3yaFe8H&#10;uGGp/0IWUME77mrrZzQgCzuBjuUEcuqutiVez53V5/8AD/8CAAD//wMAUEsDBBQABgAIAAAAIQBi&#10;QtSC3QAAAAsBAAAPAAAAZHJzL2Rvd25yZXYueG1sTI9LT8MwEITvSPwHa5G4UZtHmzTEqRAS3Ps4&#10;9LiJt3EgtqPYTdN/z3KC2452NPNNuZldLyYaYxe8hseFAkG+CabzrYbD/uMhBxETeoN98KThShE2&#10;1e1NiYUJF7+laZdawSE+FqjBpjQUUsbGksO4CAN5/p3C6DCxHFtpRrxwuOvlk1Ir6bDz3GBxoHdL&#10;zffu7DS0x+mzbl9wnTtrr7X7mik7brW+v5vfXkEkmtOfGX7xGR0qZqrD2ZsoetZKMXrSsMyf+WDH&#10;MlvxulpDnq0VyKqU/zdUPwAAAP//AwBQSwECLQAUAAYACAAAACEA5JnDwPsAAADhAQAAEwAAAAAA&#10;AAAAAAAAAAAAAAAAW0NvbnRlbnRfVHlwZXNdLnhtbFBLAQItABQABgAIAAAAIQAjsmrh1wAAAJQB&#10;AAALAAAAAAAAAAAAAAAAACwBAABfcmVscy8ucmVsc1BLAQItABQABgAIAAAAIQBN4lxHnAMAAEsI&#10;AAAOAAAAAAAAAAAAAAAAACwCAABkcnMvZTJvRG9jLnhtbFBLAQItABQABgAIAAAAIQBiQtSC3QAA&#10;AAsBAAAPAAAAAAAAAAAAAAAAAPQFAABkcnMvZG93bnJldi54bWxQSwUGAAAAAAQABADzAAAA/gYA&#10;AAAA&#10;" mv:complextextbox="1" filled="f" fillcolor="#b3cfff" stroked="f" strokecolor="#b3cfff" strokeweight="1.5pt">
                <v:fill color2="#3f80cd" focus="100%" type="gradient">
                  <o:fill v:ext="view" type="gradientUnscaled"/>
                </v:fill>
                <v:stroke o:forcedash="t"/>
                <v:textbox inset=",0,,0">
                  <w:txbxContent>
                    <w:p w14:paraId="213E6E99" w14:textId="77777777" w:rsidR="006E49E4" w:rsidRDefault="006E49E4" w:rsidP="00A050F9">
                      <w:pPr>
                        <w:pStyle w:val="BoxText-Left"/>
                      </w:pPr>
                      <w:r>
                        <w:t xml:space="preserve">Consectetuer adipiscing elit. Suspendisse hendrerit ligula eget odio. Sed erat nisi, rhoncus id, imperdiet quis, blandit et, felis. In at nulla mattis neque commodo venenatis. Cras ultrices tincidunt risus. Quisque dictum diam adipiscing arcu. Proin enim. In diam turpis, suscipit fringilla, dapibus quis, dictum ut, ipsum. Phasellus id elit in dui bibendum bibendum. </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49536" behindDoc="0" locked="0" layoutInCell="1" allowOverlap="1" wp14:anchorId="646799FA" wp14:editId="758B0520">
                <wp:simplePos x="0" y="0"/>
                <wp:positionH relativeFrom="page">
                  <wp:posOffset>640080</wp:posOffset>
                </wp:positionH>
                <wp:positionV relativeFrom="page">
                  <wp:posOffset>3296285</wp:posOffset>
                </wp:positionV>
                <wp:extent cx="3017520" cy="410845"/>
                <wp:effectExtent l="0" t="0" r="0" b="20955"/>
                <wp:wrapThrough wrapText="bothSides">
                  <wp:wrapPolygon edited="0">
                    <wp:start x="182" y="0"/>
                    <wp:lineTo x="182" y="21366"/>
                    <wp:lineTo x="21273" y="21366"/>
                    <wp:lineTo x="21273" y="0"/>
                    <wp:lineTo x="182" y="0"/>
                  </wp:wrapPolygon>
                </wp:wrapThrough>
                <wp:docPr id="1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1084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093431AB" w14:textId="77777777" w:rsidR="006E49E4" w:rsidRPr="009E2A28" w:rsidRDefault="006E49E4" w:rsidP="00A050F9">
                            <w:pPr>
                              <w:pStyle w:val="Boxheading-medium"/>
                            </w:pPr>
                            <w:r w:rsidRPr="00CB746F">
                              <w:t>Praesent vitae nisl.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46" type="#_x0000_t202" style="position:absolute;left:0;text-align:left;margin-left:50.4pt;margin-top:259.55pt;width:237.6pt;height:32.3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rWk28DAACiBwAADgAAAGRycy9lMm9Eb2MueG1srFXbjts2EH0vkH8Q9K7VxbR1wWoDW7KKAps2&#10;QBL0mZYoiYhEqiR35U3Qf++QlB15m4egqR4EXobDwzNnZu7fnsfBeSZCUs5yN7wLXIewmjeUdbn7&#10;6WPlJa4jFWYNHjgjuftCpPv24c0v9/OUkYj3fGiIcMAJk9k85W6v1JT5vqx7MmJ5xyfCYLPlYsQK&#10;pqLzG4Fn8D4OfhQEO3/mopkEr4mUsFraTffB+G9bUqs/2lYS5Qy5C9iU+QvzP+m//3CPs07gqaf1&#10;AgP/BxQjpgwuvboqscLOk6D/cjXSWnDJW3VX89HnbUtrYt4ArwmDV6/50OOJmLcAOXK60iT/P7f1&#10;78/vhUMbiB1EiuERYvSRnJVz4GcnihNN0DzJDOw+TGCpzrABxuaxcnrk9WfpMF70mHVkLwSfe4Ib&#10;ABjqk/7qqPUjtZPT/I43cBF+Utw4Ordi1OwBHw54h0C9XIOjwdSwuAnCeBvBVg17KAwStDVX4Oxy&#10;ehJS/Ur46OhB7goIvvGOnx+l0mhwdjHRlzFe0WEwAhjYzQIY2hViFGRP4wyQwFBbakwmul/TID0m&#10;xwR5KNodPRQ0jbevCuTtKkBbbsqiKMO/NYoQZT1tGsL0pRelhejHIrlo3mpkrbXGeBNc/UlVb+Si&#10;edMQO7lg7aQzcQiIXZaiOxWDcJ4xJMRhU1RVtbDYSXvMWoeB/oynmyObKgmKcnUEuLpeNVDmgA5y&#10;d4vscUs6pJfBqSNwQ4MJCXD5itIwQsEhSr1ql8QeatHWS+Mg8YIwPaS7AKWorG4pfaSM/Dylzgyq&#10;TYPt8mo+0AU1zm4ouGFNrs1GqqCYDXTM3eRKAM50RhxZY5SmMB3seMWFxv99LvbVNojRJvHieLvx&#10;0IYE3iGpCm9fhLtdfDwUh+MreR2NZOXP02GCstL/Cu9yx/chV/t9tAPle2WSQvhOJPKSKkDeYY+2&#10;YRHHVVjGOnyj1sI04JrYJlANuFtQ660fS4wR1zcNIQx9kx5W37YGmXS9YDVJYcqSrkS2Jqnz6WxL&#10;YKqFrWvWiTcvUKggsXTi6AYHg56LL64zQ7PIXfnXExbEdYbfGORWGiKku4uZwECsV0+XVcxqcJG7&#10;yoUs0cNC2U70NAna9XCDLauM76EwttTUrG9o4Al6Ao3APGZpWrrTrOfG6ltrffgHAAD//wMAUEsD&#10;BBQABgAIAAAAIQCV58gy4QAAAAsBAAAPAAAAZHJzL2Rvd25yZXYueG1sTI9PSwMxEMXvgt8hjOBF&#10;2mSV1rhutlhB8CAUaxG8pZvp7tLNHzbZNn57x5Pe5jGP936vWmU7sBOOsfdOQTEXwNA13vSuVbD7&#10;eJlJYDFpZ/TgHSr4xgir+vKi0qXxZ/eOp21qGYW4WGoFXUqh5Dw2HVod5z6go9/Bj1YnkmPLzajP&#10;FG4HfivEklvdO2rodMDnDpvjdrIKPt+kPBz7cBNEzl+v02Y9YVgrdX2Vnx6BJczpzwy/+IQONTHt&#10;/eRMZANpIQg9KVgUDwUwcizul7RuT4e8k8Driv/fUP8AAAD//wMAUEsBAi0AFAAGAAgAAAAhAOSZ&#10;w8D7AAAA4QEAABMAAAAAAAAAAAAAAAAAAAAAAFtDb250ZW50X1R5cGVzXS54bWxQSwECLQAUAAYA&#10;CAAAACEAI7Jq4dcAAACUAQAACwAAAAAAAAAAAAAAAAAsAQAAX3JlbHMvLnJlbHNQSwECLQAUAAYA&#10;CAAAACEA3VrWk28DAACiBwAADgAAAAAAAAAAAAAAAAAsAgAAZHJzL2Uyb0RvYy54bWxQSwECLQAU&#10;AAYACAAAACEAlefIMuEAAAALAQAADwAAAAAAAAAAAAAAAADHBQAAZHJzL2Rvd25yZXYueG1sUEsF&#10;BgAAAAAEAAQA8wAAANUGAAAAAA==&#10;" filled="f" fillcolor="#b3cfff" stroked="f" strokecolor="#b3cfff" strokeweight="1.5pt">
                <v:fill color2="#3f80cd" focus="100%" type="gradient">
                  <o:fill v:ext="view" type="gradientUnscaled"/>
                </v:fill>
                <v:stroke o:forcedash="t"/>
                <v:textbox inset=",0,,0">
                  <w:txbxContent>
                    <w:p w14:paraId="093431AB" w14:textId="77777777" w:rsidR="006E49E4" w:rsidRPr="009E2A28" w:rsidRDefault="006E49E4" w:rsidP="00A050F9">
                      <w:pPr>
                        <w:pStyle w:val="Boxheading-medium"/>
                      </w:pPr>
                      <w:r w:rsidRPr="00CB746F">
                        <w:t>Praesent vitae nisl.</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27008" behindDoc="0" locked="0" layoutInCell="1" allowOverlap="1" wp14:anchorId="71509FBF" wp14:editId="3D0D5DCB">
                <wp:simplePos x="0" y="0"/>
                <wp:positionH relativeFrom="page">
                  <wp:posOffset>548640</wp:posOffset>
                </wp:positionH>
                <wp:positionV relativeFrom="page">
                  <wp:posOffset>548640</wp:posOffset>
                </wp:positionV>
                <wp:extent cx="3200400" cy="2194560"/>
                <wp:effectExtent l="2540" t="2540" r="0" b="0"/>
                <wp:wrapNone/>
                <wp:docPr id="16"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2194560"/>
                        </a:xfrm>
                        <a:prstGeom prst="rect">
                          <a:avLst/>
                        </a:prstGeom>
                        <a:solidFill>
                          <a:schemeClr val="accent2">
                            <a:lumMod val="60000"/>
                            <a:lumOff val="4000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3.2pt;margin-top:43.2pt;width:252pt;height:172.8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LvpS4DAACoBgAADgAAAGRycy9lMm9Eb2MueG1srFXfb9MwEH5H4n+w/J4ladMfiZZNa9cgpAHT&#10;BuLZTZzGwrGD7TYbiP+d86XtWnhBQB8s38U+f/fdd9fL66dWkh03VmiV0/giooSrUldCbXL66WMR&#10;zCmxjqmKSa14Tp+5pddXr19d9l3GR7rRsuKGQBBls77LaeNcl4WhLRveMnuhO67gY61NyxyYZhNW&#10;hvUQvZXhKIqmYa9N1RldcmvBezt8pFcYv6556T7UteWOyJwCNoerwXXt1/DqkmUbw7pGlHsY7C9Q&#10;tEwoePQY6pY5RrZG/BaqFaXRVtfuotRtqOtalBxzgGzi6JdsHhvWccwFyLHdkSb7/8KW73f3hogK&#10;ajelRLEWavQArDG1kZyMo9Qz1Hc2g4OP3b3xOdruTpdfLFF62cA5fmOM7hvOKsAV+/Ph2QVvWLhK&#10;1v07XUF8tnUayXqqTesDAg3kCWvyfKwJf3KkBOcYqpxEULoSvo3iNJlMsWohyw7XO2PdG65b4jc5&#10;NQAfw7PdnXUeDssORxC+lqIqhJRoeKHxpTRkx0AirCy5ciO8Lrct4B380wh+g1jADZIa3ABscMMT&#10;KFkfCR+0p49I5Z9S2j864Bk8HAU6gGQZZAxbf9LnjuL5nsajJFqM0qCYzmdBUieTIJ1F8yCK00U6&#10;jZI0uS1+eLRxkjWiqri6E4ofhBwnfyaUfUsNEkQpkx5KmUaTCJk4S8aazfrI12K8LIoCaw4MnObc&#10;CgeNLUWb07lnac+el8lKVcACyxwTctiH5/iRQSDhnIubYhLNkvE8mM0m4yAZ8yhYzItlcLOMp9PZ&#10;arFcrOJzLlbIr/13OhDIoVje0FvI7rGperKWW/PAoH/G89jLtBJeg6MJarYSMGr81udPmNzAjCyd&#10;ocRo91m4BhvcS97HPCMWrwx+JruG7WWYpCl2pNfbUAfk6ghnYO4F6QmxezJeuIUYB8lhw/oeHXp9&#10;ratn6FcAiU0J4x02jTbfKOlhVObUft0ywymRbxX0fBoniZ+tp4Y5NdanBlMlhMqpA0Jwu3TDPN52&#10;RmwaeClGOpS+gTlRC+xgP0MGVIDfGzAOMZP96Pbz9tTGUy9/MFc/AQAA//8DAFBLAwQUAAYACAAA&#10;ACEAKFRIkd4AAAAJAQAADwAAAGRycy9kb3ducmV2LnhtbEyPwU7DMBBE70j8g7VIXBB1UtqqDXGq&#10;UsGJQ0XoB7jxEkeN15HttoGvZ5GQ4LTandHsm3I9ul6cMcTOk4J8koFAarzpqFWwf3+5X4KISZPR&#10;vSdU8IkR1tX1VakL4y/0huc6tYJDKBZagU1pKKSMjUWn48QPSKx9+OB04jW00gR94XDXy2mWLaTT&#10;HfEHqwfcWmyO9ckpuAuv5jivN7l8jl/bocntuMMnpW5vxs0jiIRj+jPDDz6jQ8VMB38iE0WvYLmY&#10;sfN3sj5fZXw4KJg9TDOQVSn/N6i+AQAA//8DAFBLAQItABQABgAIAAAAIQDkmcPA+wAAAOEBAAAT&#10;AAAAAAAAAAAAAAAAAAAAAABbQ29udGVudF9UeXBlc10ueG1sUEsBAi0AFAAGAAgAAAAhACOyauHX&#10;AAAAlAEAAAsAAAAAAAAAAAAAAAAALAEAAF9yZWxzLy5yZWxzUEsBAi0AFAAGAAgAAAAhAC3S76Uu&#10;AwAAqAYAAA4AAAAAAAAAAAAAAAAALAIAAGRycy9lMm9Eb2MueG1sUEsBAi0AFAAGAAgAAAAhAChU&#10;SJHeAAAACQEAAA8AAAAAAAAAAAAAAAAAhgUAAGRycy9kb3ducmV2LnhtbFBLBQYAAAAABAAEAPMA&#10;AACRBgAAAAA=&#10;" fillcolor="#9aa8d6 [1941]" stroked="f" strokecolor="#b3cfff" strokeweight="1.5pt">
                <v:shadow opacity="42597f" mv:blur="38100f" offset="0,2pt"/>
                <v:textbox inset=",7.2pt,,7.2pt"/>
                <w10:wrap anchorx="page" anchory="page"/>
              </v:rect>
            </w:pict>
          </mc:Fallback>
        </mc:AlternateContent>
      </w:r>
      <w:r w:rsidR="005471BF">
        <w:rPr>
          <w:noProof/>
        </w:rPr>
        <mc:AlternateContent>
          <mc:Choice Requires="wps">
            <w:drawing>
              <wp:anchor distT="0" distB="0" distL="114300" distR="114300" simplePos="0" relativeHeight="251625984" behindDoc="0" locked="0" layoutInCell="1" allowOverlap="1" wp14:anchorId="44D414E1" wp14:editId="1731D74E">
                <wp:simplePos x="0" y="0"/>
                <wp:positionH relativeFrom="page">
                  <wp:posOffset>548640</wp:posOffset>
                </wp:positionH>
                <wp:positionV relativeFrom="page">
                  <wp:posOffset>2880360</wp:posOffset>
                </wp:positionV>
                <wp:extent cx="3200400" cy="6629400"/>
                <wp:effectExtent l="2540" t="0" r="0" b="2540"/>
                <wp:wrapNone/>
                <wp:docPr id="15"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66294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026" style="position:absolute;margin-left:43.2pt;margin-top:226.8pt;width:252pt;height:522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QxyiUDAAClBgAADgAAAGRycy9lMm9Eb2MueG1srFVRb9MwEH5H4j9Yfs+StGnaREuntmsQ0oBp&#10;A/HsJk5j4djBdpsNxH/nbLddCy8I6IPlc87n77777np989RxtKdKMykKHF9FGFFRyZqJbYE/fSyD&#10;GUbaEFETLgUt8DPV+Gb++tX10Od0JFvJa6oQBBE6H/oCt8b0eRjqqqUd0VeypwI+NlJ1xICptmGt&#10;yADROx6OoigNB6nqXsmKag2nt/4jnrv4TUMr86FpNDWIFxiwGbcqt27sGs6vSb5VpG9ZdYBB/gJF&#10;R5iAR0+hbokhaKfYb6E6VimpZWOuKtmFsmlYRV0OkE0c/ZLNY0t66nIBcnR/okn/v7DV+/29QqyG&#10;2k0wEqSDGj0Aa0RsOUWj6dgyNPQ6B8fH/l7ZHHV/J6svGgm5asGPLpSSQ0tJDbhi6x9eXLCGhqto&#10;M7yTNcQnOyMdWU+N6mxAoAE9uZo8n2pCnwyq4HAMVU4iKF0F39J0lFnDvkHy4/VeafOGyg7ZTYEV&#10;wHfhyf5OG+96dHHwJWd1yTh3hhUaXXGF9gQkQqqKCjNy1/muA7z+PI7sz6sFzkFT/vwIxenVhnHA&#10;9PkLXNh3hLQvejD+hDp1eoQkh3Rhaz1t4k4537N4lETLURaU6WwaJE0yCbJpNAuiOFtmaZRkyW35&#10;w0KNk7xldU3FHRP0qOI4+TOVHPrJ68/pGA1QxyyaRI6Gi2S02m5OZC3Hq7IsD8W4cOuYga7mrCvw&#10;7Iw5q5G1qIEFkhvCuN+Hl/gdg0DCJReLchJNk/EsmE4n4yAZ0yhYzspVsFjFaTpdL1fLdXzJxdrx&#10;q/+dDgfkWCxryB1k99jWA9rwnXog0DzjGSgEo5pZAY4mTrA1gzljt1Y5iPAtDMjKKIyUNJ+ZaV13&#10;W73bmBfEuiv+nPC+JV5raZJl2ZFtXwfH1QmOZ+4F6RmxBzJeuIX2OUrOdattUN/oG1k/Q7MCSNeR&#10;MNth00r1DaMB5mSB9dcdURQj/lZAw2dxktjBem6oc2NzbhBRQagCGyDEbVfGD+Ndr9i2hZdiR4eQ&#10;CxgSDXPtaweIRwX4rQGz0GVymNt22J7bzuvl32X+EwAA//8DAFBLAwQUAAYACAAAACEARKOXfOIA&#10;AAALAQAADwAAAGRycy9kb3ducmV2LnhtbEyPy07DMBBF90j8gzVI7KhTSN02xKkqJB5SWdAW9m7s&#10;JlHjcbCdJvD1DCtYzszRnXPz1WhbdjY+NA4lTCcJMIOl0w1WEt73jzcLYCEq1Kp1aCR8mQCr4vIi&#10;V5l2A27NeRcrRiEYMiWhjrHLOA9lbawKE9cZpNvReasijb7i2quBwm3Lb5NEcKsapA+16sxDbcrT&#10;rrcSBJZPzx/V5+vLaTr3b/1m4MfvtZTXV+P6Hlg0Y/yD4Vef1KEgp4PrUQfWSliIlEgJ6exOACNg&#10;tkxocyAyXc4F8CLn/zsUPwAAAP//AwBQSwECLQAUAAYACAAAACEA5JnDwPsAAADhAQAAEwAAAAAA&#10;AAAAAAAAAAAAAAAAW0NvbnRlbnRfVHlwZXNdLnhtbFBLAQItABQABgAIAAAAIQAjsmrh1wAAAJQB&#10;AAALAAAAAAAAAAAAAAAAACwBAABfcmVscy8ucmVsc1BLAQItABQABgAIAAAAIQDKVDHKJQMAAKUG&#10;AAAOAAAAAAAAAAAAAAAAACwCAABkcnMvZTJvRG9jLnhtbFBLAQItABQABgAIAAAAIQBEo5d84gAA&#10;AAsBAAAPAAAAAAAAAAAAAAAAAH0FAABkcnMvZG93bnJldi54bWxQSwUGAAAAAAQABADzAAAAjAYA&#10;AAAA&#10;" fillcolor="#5870bb [3205]" stroked="f" strokecolor="#b3cfff" strokeweight="1.5pt">
                <v:shadow opacity="42597f" mv:blur="38100f" offset="0,2pt"/>
                <v:textbox inset=",7.2pt,,7.2pt"/>
                <w10:wrap anchorx="page" anchory="page"/>
              </v:rect>
            </w:pict>
          </mc:Fallback>
        </mc:AlternateContent>
      </w:r>
    </w:p>
    <w:p w14:paraId="749ABF73" w14:textId="4707337E" w:rsidR="00DB089A" w:rsidRDefault="005471BF" w:rsidP="00A050F9">
      <w:r>
        <w:rPr>
          <w:noProof/>
        </w:rPr>
        <w:lastRenderedPageBreak/>
        <mc:AlternateContent>
          <mc:Choice Requires="wps">
            <w:drawing>
              <wp:anchor distT="0" distB="0" distL="114300" distR="114300" simplePos="0" relativeHeight="251671040" behindDoc="0" locked="0" layoutInCell="1" allowOverlap="1" wp14:anchorId="6E1D7D76" wp14:editId="7C63058F">
                <wp:simplePos x="0" y="0"/>
                <wp:positionH relativeFrom="page">
                  <wp:posOffset>548640</wp:posOffset>
                </wp:positionH>
                <wp:positionV relativeFrom="page">
                  <wp:posOffset>5358130</wp:posOffset>
                </wp:positionV>
                <wp:extent cx="3337560" cy="632460"/>
                <wp:effectExtent l="0" t="0" r="0" b="2540"/>
                <wp:wrapThrough wrapText="bothSides">
                  <wp:wrapPolygon edited="0">
                    <wp:start x="164" y="0"/>
                    <wp:lineTo x="164" y="20819"/>
                    <wp:lineTo x="21205" y="20819"/>
                    <wp:lineTo x="21205" y="0"/>
                    <wp:lineTo x="164" y="0"/>
                  </wp:wrapPolygon>
                </wp:wrapThrough>
                <wp:docPr id="14"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6324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Lst>
                      </wps:spPr>
                      <wps:txbx>
                        <w:txbxContent>
                          <w:p w14:paraId="7C0D4248" w14:textId="77777777" w:rsidR="006E49E4" w:rsidRPr="009E2A28" w:rsidRDefault="006E49E4" w:rsidP="00A050F9">
                            <w:pPr>
                              <w:pStyle w:val="BodyTextSingle"/>
                            </w:pPr>
                            <w:r>
                              <w:fldChar w:fldCharType="begin"/>
                            </w:r>
                            <w:r>
                              <w:instrText xml:space="preserve"> PLACEHOLDER </w:instrText>
                            </w:r>
                            <w:r>
                              <w:fldChar w:fldCharType="begin"/>
                            </w:r>
                            <w:r>
                              <w:instrText xml:space="preserve"> IF </w:instrText>
                            </w:r>
                            <w:r>
                              <w:fldChar w:fldCharType="begin"/>
                            </w:r>
                            <w:r>
                              <w:instrText xml:space="preserve"> USERPROPERTY WorkStreet </w:instrText>
                            </w:r>
                            <w:r>
                              <w:fldChar w:fldCharType="end"/>
                            </w:r>
                            <w:r>
                              <w:instrText xml:space="preserve">="" "[Street Address]" </w:instrText>
                            </w:r>
                            <w:r>
                              <w:fldChar w:fldCharType="begin"/>
                            </w:r>
                            <w:r>
                              <w:instrText xml:space="preserve"> USERPROPERTY WorkStreet </w:instrText>
                            </w:r>
                            <w:r>
                              <w:fldChar w:fldCharType="separate"/>
                            </w:r>
                            <w:r>
                              <w:instrText>93 Perry Street</w:instrText>
                            </w:r>
                            <w:r>
                              <w:fldChar w:fldCharType="end"/>
                            </w:r>
                            <w:r>
                              <w:fldChar w:fldCharType="separate"/>
                            </w:r>
                            <w:r>
                              <w:rPr>
                                <w:noProof/>
                              </w:rPr>
                              <w:instrText>[Street Address]</w:instrText>
                            </w:r>
                            <w:r>
                              <w:fldChar w:fldCharType="end"/>
                            </w:r>
                            <w:r>
                              <w:instrText xml:space="preserve"> \* MERGEFORMAT</w:instrText>
                            </w:r>
                            <w:r>
                              <w:fldChar w:fldCharType="separate"/>
                            </w:r>
                            <w:r>
                              <w:t>[Street Address]</w:t>
                            </w:r>
                            <w:r>
                              <w:fldChar w:fldCharType="end"/>
                            </w:r>
                            <w:r>
                              <w:br/>
                            </w:r>
                            <w:r>
                              <w:fldChar w:fldCharType="begin"/>
                            </w:r>
                            <w:r>
                              <w:instrText xml:space="preserve"> PLACEHOLDER </w:instrText>
                            </w:r>
                            <w:r>
                              <w:fldChar w:fldCharType="begin"/>
                            </w:r>
                            <w:r>
                              <w:instrText xml:space="preserve"> IF </w:instrText>
                            </w:r>
                            <w:r>
                              <w:fldChar w:fldCharType="begin"/>
                            </w:r>
                            <w:r>
                              <w:instrText xml:space="preserve"> USERPROPERTY WorkCity </w:instrText>
                            </w:r>
                            <w:r>
                              <w:fldChar w:fldCharType="end"/>
                            </w:r>
                            <w:r>
                              <w:instrText xml:space="preserve">="" "[City]" </w:instrText>
                            </w:r>
                            <w:r>
                              <w:fldChar w:fldCharType="begin"/>
                            </w:r>
                            <w:r>
                              <w:instrText xml:space="preserve"> USERPROPERTY WorkCity </w:instrText>
                            </w:r>
                            <w:r>
                              <w:fldChar w:fldCharType="separate"/>
                            </w:r>
                            <w:r>
                              <w:rPr>
                                <w:b/>
                                <w:bCs/>
                              </w:rPr>
                              <w:instrText>Error! Bookmark not defined.</w:instrText>
                            </w:r>
                            <w:r>
                              <w:fldChar w:fldCharType="end"/>
                            </w:r>
                            <w:r>
                              <w:fldChar w:fldCharType="separate"/>
                            </w:r>
                            <w:r>
                              <w:rPr>
                                <w:noProof/>
                              </w:rPr>
                              <w:instrText>[City]</w:instrText>
                            </w:r>
                            <w:r>
                              <w:fldChar w:fldCharType="end"/>
                            </w:r>
                            <w:r>
                              <w:instrText xml:space="preserve"> \* MERGEFORMAT</w:instrText>
                            </w:r>
                            <w:r>
                              <w:fldChar w:fldCharType="separate"/>
                            </w:r>
                            <w:r>
                              <w:t>[City]</w:t>
                            </w:r>
                            <w:r>
                              <w:fldChar w:fldCharType="end"/>
                            </w:r>
                            <w:r>
                              <w:t xml:space="preserve">, </w:t>
                            </w:r>
                            <w:r>
                              <w:fldChar w:fldCharType="begin"/>
                            </w:r>
                            <w:r>
                              <w:instrText xml:space="preserve"> PLACEHOLDER </w:instrText>
                            </w:r>
                            <w:r>
                              <w:fldChar w:fldCharType="begin"/>
                            </w:r>
                            <w:r>
                              <w:instrText xml:space="preserve"> IF </w:instrText>
                            </w:r>
                            <w:r>
                              <w:fldChar w:fldCharType="begin"/>
                            </w:r>
                            <w:r>
                              <w:instrText xml:space="preserve"> USERPROPERTY WorkState </w:instrText>
                            </w:r>
                            <w:r>
                              <w:fldChar w:fldCharType="end"/>
                            </w:r>
                            <w:r>
                              <w:instrText xml:space="preserve">="" "[State]"  </w:instrText>
                            </w:r>
                            <w:r>
                              <w:fldChar w:fldCharType="begin"/>
                            </w:r>
                            <w:r>
                              <w:instrText xml:space="preserve"> USERPROPERTY WorkState </w:instrText>
                            </w:r>
                            <w:r>
                              <w:fldChar w:fldCharType="separate"/>
                            </w:r>
                            <w:r>
                              <w:rPr>
                                <w:b/>
                                <w:bCs/>
                              </w:rPr>
                              <w:instrText>Error! Bookmark not defined.</w:instrText>
                            </w:r>
                            <w:r>
                              <w:fldChar w:fldCharType="end"/>
                            </w:r>
                            <w:r>
                              <w:fldChar w:fldCharType="separate"/>
                            </w:r>
                            <w:r>
                              <w:rPr>
                                <w:noProof/>
                              </w:rPr>
                              <w:instrText>[State]</w:instrText>
                            </w:r>
                            <w:r>
                              <w:fldChar w:fldCharType="end"/>
                            </w:r>
                            <w:r>
                              <w:instrText xml:space="preserve"> \* MERGEFORMAT</w:instrText>
                            </w:r>
                            <w:r>
                              <w:fldChar w:fldCharType="separate"/>
                            </w:r>
                            <w:r>
                              <w:t>[State]</w:t>
                            </w:r>
                            <w:r>
                              <w:fldChar w:fldCharType="end"/>
                            </w:r>
                            <w:r>
                              <w:fldChar w:fldCharType="begin"/>
                            </w:r>
                            <w:r>
                              <w:instrText xml:space="preserve"> PLACEHOLDER </w:instrText>
                            </w:r>
                            <w:r>
                              <w:fldChar w:fldCharType="begin"/>
                            </w:r>
                            <w:r>
                              <w:instrText xml:space="preserve"> IF </w:instrText>
                            </w:r>
                            <w:r>
                              <w:fldChar w:fldCharType="begin"/>
                            </w:r>
                            <w:r>
                              <w:instrText xml:space="preserve"> USERPROPERTY WorkZip </w:instrText>
                            </w:r>
                            <w:r>
                              <w:fldChar w:fldCharType="end"/>
                            </w:r>
                            <w:r>
                              <w:instrText xml:space="preserve">="" "[Postal Code]" </w:instrText>
                            </w:r>
                            <w:r>
                              <w:fldChar w:fldCharType="begin"/>
                            </w:r>
                            <w:r>
                              <w:instrText xml:space="preserve"> USERPROPERTY WorkZip </w:instrText>
                            </w:r>
                            <w:r>
                              <w:fldChar w:fldCharType="separate"/>
                            </w:r>
                            <w:r>
                              <w:rPr>
                                <w:b/>
                                <w:bCs/>
                              </w:rPr>
                              <w:instrText>Error! Bookmark not defined.</w:instrText>
                            </w:r>
                            <w:r>
                              <w:fldChar w:fldCharType="end"/>
                            </w:r>
                            <w:r>
                              <w:fldChar w:fldCharType="separate"/>
                            </w:r>
                            <w:r>
                              <w:rPr>
                                <w:noProof/>
                              </w:rPr>
                              <w:instrText>[Postal Code]</w:instrText>
                            </w:r>
                            <w:r>
                              <w:fldChar w:fldCharType="end"/>
                            </w:r>
                            <w:r>
                              <w:instrText xml:space="preserve"> \* MERGEFORMAT</w:instrText>
                            </w:r>
                            <w:r>
                              <w:fldChar w:fldCharType="separate"/>
                            </w:r>
                            <w:r>
                              <w:t>[Postal Code]</w:t>
                            </w:r>
                            <w: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047" type="#_x0000_t202" style="position:absolute;margin-left:43.2pt;margin-top:421.9pt;width:262.8pt;height:49.8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QMLy4DAAD+BgAADgAAAGRycy9lMm9Eb2MueG1srFVRj6M2EH6vdP/B8jsLBIcAWvaUkFBV2mtP&#10;ujv12QED1oFNbe+SvVP/e8cmyZJtH6peeUDGnhl/8803w/3709CjZ6Y0lyLH4V2AEROVrLloc/zl&#10;c+klGGlDRU17KViOX5jG7x/e/XQ/jRlbyU72NVMIggidTWOOO2PGzPd11bGB6js5MgGHjVQDNfCp&#10;Wr9WdILoQ++vgiD2J6nqUcmKaQ27+/kQP7j4TcMq81vTaGZQn2PAZtxbuffRvv2He5q1io4dr84w&#10;6H9AMVAu4NJrqD01FD0p/rdQA6+U1LIxd5UcfNk0vGIuB8gmDN5k86mjI3O5ADl6vNKk/7+w1a/P&#10;HxXiNdSOYCToADX6zE4G7eQJkSS0BE2jzsDu0wiW5gQHYOyS1eOjrL5qJGTRUdGyrVJy6hitAaDz&#10;9BeucxxtgxynD7KGi+iTkS7QqVGDZQ/4QBAdCvVyLY4FU8FmFEWbdQxHFZzF0YrAGsD5NLt4j0qb&#10;n5kckF3kWEHxXXT6/KjNbHoxsZcJWfK+dwLoxc0GxJx3mFPQ7E0zQAJLa2kxuep+T4P0kBwS4pFV&#10;fPBIUNfetiyIF5fhZr2P9kWxD/+0KEKSdbyumbCXXpQWkn9XybPmZ40stVa7aEqa37npnFwsbxZi&#10;q89YW41GCQWZt7Vqj0Wv0DOFhthFRVmWZxZbPbvN1mFgHxfpxiUqk6DYL1yAq+tVPRcIdJDjNZnd&#10;Z9KhvRxOW6wbGlz1gMs3lIYrEuxWqVfGycYjDVl76SZIvCBMd2kckJTsy1tKH7lgP04pmkC1abA+&#10;Zy17fkZNsxsKbljTS7OBGxhmPR9ynFwJoJntiIOondIM5f28XnBh8f8zF9tyHWxIlHibzTrySMQC&#10;b5eUhbctwjjeHHbF7vBGXgcnWf3jdLiiLPS/wHu+4xUyiODSHK7lbZfP/W5Ox5MbLyvXrXYeHGX9&#10;AkMARGtFaX8esOik+obRBIM4x/qPJ6oYRv0vAnSbhoTYye0+YKGWu8fLLhUVhMixwaBAuyzMPOWf&#10;RsXbDm6YR5aQWxg6DXfz4BUNpGI/YMi6pM4/BDvFl9/O6vW39fAXAAAA//8DAFBLAwQUAAYACAAA&#10;ACEAk6VWpeAAAAAKAQAADwAAAGRycy9kb3ducmV2LnhtbEyP3U6EMBBG7018h2ZMvDFuWSBkRcpG&#10;TbjTZH98gIFWwKVTQrssvr3jlXs1mczJN+crtosdxGwm3ztSsF5FIAw1TvfUKvg8Vo8bED4gaRwc&#10;GQU/xsO2vL0pMNfuQnszH0IrOIR8jgq6EMZcSt90xqJfudEQ377cZDHwOrVST3jhcDvIOIoyabEn&#10;/tDhaN4605wOZ6ug8klyfI/x43U3VPXDKW7n7/1Oqfu75eUZRDBL+IfhT5/VoWSn2p1JezEo2GQp&#10;kzzThCswkK1jLlcreEqTFGRZyOsK5S8AAAD//wMAUEsBAi0AFAAGAAgAAAAhAOSZw8D7AAAA4QEA&#10;ABMAAAAAAAAAAAAAAAAAAAAAAFtDb250ZW50X1R5cGVzXS54bWxQSwECLQAUAAYACAAAACEAI7Jq&#10;4dcAAACUAQAACwAAAAAAAAAAAAAAAAAsAQAAX3JlbHMvLnJlbHNQSwECLQAUAAYACAAAACEAQtQM&#10;Ly4DAAD+BgAADgAAAAAAAAAAAAAAAAAsAgAAZHJzL2Uyb0RvYy54bWxQSwECLQAUAAYACAAAACEA&#10;k6VWpeAAAAAKAQAADwAAAAAAAAAAAAAAAACGBQAAZHJzL2Rvd25yZXYueG1sUEsFBgAAAAAEAAQA&#10;8wAAAJMGAAAAAA==&#10;" filled="f" fillcolor="#b3cfff" stroked="f" strokecolor="#b3cfff" strokeweight="1.5pt">
                <v:fill color2="#3f80cd" focus="100%" type="gradient">
                  <o:fill v:ext="view" type="gradientUnscaled"/>
                </v:fill>
                <v:textbox inset=",0,,0">
                  <w:txbxContent>
                    <w:p w14:paraId="7C0D4248" w14:textId="77777777" w:rsidR="006E49E4" w:rsidRPr="009E2A28" w:rsidRDefault="006E49E4" w:rsidP="00A050F9">
                      <w:pPr>
                        <w:pStyle w:val="BodyTextSingle"/>
                      </w:pPr>
                      <w:r>
                        <w:fldChar w:fldCharType="begin"/>
                      </w:r>
                      <w:r>
                        <w:instrText xml:space="preserve"> PLACEHOLDER </w:instrText>
                      </w:r>
                      <w:r>
                        <w:fldChar w:fldCharType="begin"/>
                      </w:r>
                      <w:r>
                        <w:instrText xml:space="preserve"> IF </w:instrText>
                      </w:r>
                      <w:r>
                        <w:fldChar w:fldCharType="begin"/>
                      </w:r>
                      <w:r>
                        <w:instrText xml:space="preserve"> USERPROPERTY WorkStreet </w:instrText>
                      </w:r>
                      <w:r>
                        <w:fldChar w:fldCharType="end"/>
                      </w:r>
                      <w:r>
                        <w:instrText xml:space="preserve">="" "[Street Address]" </w:instrText>
                      </w:r>
                      <w:r>
                        <w:fldChar w:fldCharType="begin"/>
                      </w:r>
                      <w:r>
                        <w:instrText xml:space="preserve"> USERPROPERTY WorkStreet </w:instrText>
                      </w:r>
                      <w:r>
                        <w:fldChar w:fldCharType="separate"/>
                      </w:r>
                      <w:r>
                        <w:instrText>93 Perry Street</w:instrText>
                      </w:r>
                      <w:r>
                        <w:fldChar w:fldCharType="end"/>
                      </w:r>
                      <w:r>
                        <w:fldChar w:fldCharType="separate"/>
                      </w:r>
                      <w:r>
                        <w:rPr>
                          <w:noProof/>
                        </w:rPr>
                        <w:instrText>[Street Address]</w:instrText>
                      </w:r>
                      <w:r>
                        <w:fldChar w:fldCharType="end"/>
                      </w:r>
                      <w:r>
                        <w:instrText xml:space="preserve"> \* MERGEFORMAT</w:instrText>
                      </w:r>
                      <w:r>
                        <w:fldChar w:fldCharType="separate"/>
                      </w:r>
                      <w:r>
                        <w:t>[Street Address]</w:t>
                      </w:r>
                      <w:r>
                        <w:fldChar w:fldCharType="end"/>
                      </w:r>
                      <w:r>
                        <w:br/>
                      </w:r>
                      <w:r>
                        <w:fldChar w:fldCharType="begin"/>
                      </w:r>
                      <w:r>
                        <w:instrText xml:space="preserve"> PLACEHOLDER </w:instrText>
                      </w:r>
                      <w:r>
                        <w:fldChar w:fldCharType="begin"/>
                      </w:r>
                      <w:r>
                        <w:instrText xml:space="preserve"> IF </w:instrText>
                      </w:r>
                      <w:r>
                        <w:fldChar w:fldCharType="begin"/>
                      </w:r>
                      <w:r>
                        <w:instrText xml:space="preserve"> USERPROPERTY WorkCity </w:instrText>
                      </w:r>
                      <w:r>
                        <w:fldChar w:fldCharType="end"/>
                      </w:r>
                      <w:r>
                        <w:instrText xml:space="preserve">="" "[City]" </w:instrText>
                      </w:r>
                      <w:r>
                        <w:fldChar w:fldCharType="begin"/>
                      </w:r>
                      <w:r>
                        <w:instrText xml:space="preserve"> USERPROPERTY WorkCity </w:instrText>
                      </w:r>
                      <w:r>
                        <w:fldChar w:fldCharType="separate"/>
                      </w:r>
                      <w:r>
                        <w:rPr>
                          <w:b/>
                          <w:bCs/>
                        </w:rPr>
                        <w:instrText>Error! Bookmark not defined.</w:instrText>
                      </w:r>
                      <w:r>
                        <w:fldChar w:fldCharType="end"/>
                      </w:r>
                      <w:r>
                        <w:fldChar w:fldCharType="separate"/>
                      </w:r>
                      <w:r>
                        <w:rPr>
                          <w:noProof/>
                        </w:rPr>
                        <w:instrText>[City]</w:instrText>
                      </w:r>
                      <w:r>
                        <w:fldChar w:fldCharType="end"/>
                      </w:r>
                      <w:r>
                        <w:instrText xml:space="preserve"> \* MERGEFORMAT</w:instrText>
                      </w:r>
                      <w:r>
                        <w:fldChar w:fldCharType="separate"/>
                      </w:r>
                      <w:r>
                        <w:t>[City]</w:t>
                      </w:r>
                      <w:r>
                        <w:fldChar w:fldCharType="end"/>
                      </w:r>
                      <w:r>
                        <w:t xml:space="preserve">, </w:t>
                      </w:r>
                      <w:r>
                        <w:fldChar w:fldCharType="begin"/>
                      </w:r>
                      <w:r>
                        <w:instrText xml:space="preserve"> PLACEHOLDER </w:instrText>
                      </w:r>
                      <w:r>
                        <w:fldChar w:fldCharType="begin"/>
                      </w:r>
                      <w:r>
                        <w:instrText xml:space="preserve"> IF </w:instrText>
                      </w:r>
                      <w:r>
                        <w:fldChar w:fldCharType="begin"/>
                      </w:r>
                      <w:r>
                        <w:instrText xml:space="preserve"> USERPROPERTY WorkState </w:instrText>
                      </w:r>
                      <w:r>
                        <w:fldChar w:fldCharType="end"/>
                      </w:r>
                      <w:r>
                        <w:instrText xml:space="preserve">="" "[State]"  </w:instrText>
                      </w:r>
                      <w:r>
                        <w:fldChar w:fldCharType="begin"/>
                      </w:r>
                      <w:r>
                        <w:instrText xml:space="preserve"> USERPROPERTY WorkState </w:instrText>
                      </w:r>
                      <w:r>
                        <w:fldChar w:fldCharType="separate"/>
                      </w:r>
                      <w:r>
                        <w:rPr>
                          <w:b/>
                          <w:bCs/>
                        </w:rPr>
                        <w:instrText>Error! Bookmark not defined.</w:instrText>
                      </w:r>
                      <w:r>
                        <w:fldChar w:fldCharType="end"/>
                      </w:r>
                      <w:r>
                        <w:fldChar w:fldCharType="separate"/>
                      </w:r>
                      <w:r>
                        <w:rPr>
                          <w:noProof/>
                        </w:rPr>
                        <w:instrText>[State]</w:instrText>
                      </w:r>
                      <w:r>
                        <w:fldChar w:fldCharType="end"/>
                      </w:r>
                      <w:r>
                        <w:instrText xml:space="preserve"> \* MERGEFORMAT</w:instrText>
                      </w:r>
                      <w:r>
                        <w:fldChar w:fldCharType="separate"/>
                      </w:r>
                      <w:r>
                        <w:t>[State]</w:t>
                      </w:r>
                      <w:r>
                        <w:fldChar w:fldCharType="end"/>
                      </w:r>
                      <w:r>
                        <w:fldChar w:fldCharType="begin"/>
                      </w:r>
                      <w:r>
                        <w:instrText xml:space="preserve"> PLACEHOLDER </w:instrText>
                      </w:r>
                      <w:r>
                        <w:fldChar w:fldCharType="begin"/>
                      </w:r>
                      <w:r>
                        <w:instrText xml:space="preserve"> IF </w:instrText>
                      </w:r>
                      <w:r>
                        <w:fldChar w:fldCharType="begin"/>
                      </w:r>
                      <w:r>
                        <w:instrText xml:space="preserve"> USERPROPERTY WorkZip </w:instrText>
                      </w:r>
                      <w:r>
                        <w:fldChar w:fldCharType="end"/>
                      </w:r>
                      <w:r>
                        <w:instrText xml:space="preserve">="" "[Postal Code]" </w:instrText>
                      </w:r>
                      <w:r>
                        <w:fldChar w:fldCharType="begin"/>
                      </w:r>
                      <w:r>
                        <w:instrText xml:space="preserve"> USERPROPERTY WorkZip </w:instrText>
                      </w:r>
                      <w:r>
                        <w:fldChar w:fldCharType="separate"/>
                      </w:r>
                      <w:r>
                        <w:rPr>
                          <w:b/>
                          <w:bCs/>
                        </w:rPr>
                        <w:instrText>Error! Bookmark not defined.</w:instrText>
                      </w:r>
                      <w:r>
                        <w:fldChar w:fldCharType="end"/>
                      </w:r>
                      <w:r>
                        <w:fldChar w:fldCharType="separate"/>
                      </w:r>
                      <w:r>
                        <w:rPr>
                          <w:noProof/>
                        </w:rPr>
                        <w:instrText>[Postal Code]</w:instrText>
                      </w:r>
                      <w:r>
                        <w:fldChar w:fldCharType="end"/>
                      </w:r>
                      <w:r>
                        <w:instrText xml:space="preserve"> \* MERGEFORMAT</w:instrText>
                      </w:r>
                      <w:r>
                        <w:fldChar w:fldCharType="separate"/>
                      </w:r>
                      <w:r>
                        <w:t>[Postal Code]</w:t>
                      </w:r>
                      <w:r>
                        <w:fldChar w:fldCharType="end"/>
                      </w:r>
                    </w:p>
                  </w:txbxContent>
                </v:textbox>
                <w10:wrap type="through" anchorx="page" anchory="page"/>
              </v:shape>
            </w:pict>
          </mc:Fallback>
        </mc:AlternateContent>
      </w:r>
      <w:r>
        <w:rPr>
          <w:noProof/>
        </w:rPr>
        <mc:AlternateContent>
          <mc:Choice Requires="wps">
            <w:drawing>
              <wp:anchor distT="0" distB="0" distL="114300" distR="114300" simplePos="0" relativeHeight="251673088" behindDoc="0" locked="0" layoutInCell="0" allowOverlap="1" wp14:anchorId="7DD93C27" wp14:editId="11E59217">
                <wp:simplePos x="0" y="0"/>
                <wp:positionH relativeFrom="page">
                  <wp:posOffset>2794000</wp:posOffset>
                </wp:positionH>
                <wp:positionV relativeFrom="page">
                  <wp:posOffset>7340600</wp:posOffset>
                </wp:positionV>
                <wp:extent cx="3657600" cy="878840"/>
                <wp:effectExtent l="0" t="0" r="0" b="0"/>
                <wp:wrapTight wrapText="bothSides">
                  <wp:wrapPolygon edited="0">
                    <wp:start x="-675" y="-218"/>
                    <wp:lineTo x="-900" y="453"/>
                    <wp:lineTo x="-900" y="23395"/>
                    <wp:lineTo x="22725" y="23395"/>
                    <wp:lineTo x="22950" y="23395"/>
                    <wp:lineTo x="23175" y="21382"/>
                    <wp:lineTo x="23175" y="905"/>
                    <wp:lineTo x="22950" y="0"/>
                    <wp:lineTo x="22050" y="-218"/>
                    <wp:lineTo x="-675" y="-218"/>
                  </wp:wrapPolygon>
                </wp:wrapTight>
                <wp:docPr id="13"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87884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68709415" w14:textId="77777777" w:rsidR="006E49E4" w:rsidRPr="009E2A28" w:rsidRDefault="006E49E4" w:rsidP="00A050F9">
                            <w:pPr>
                              <w:pStyle w:val="BodyText"/>
                            </w:pPr>
                            <w:r>
                              <w:t>[Address Line 1]</w:t>
                            </w:r>
                            <w:r>
                              <w:br/>
                              <w:t>[Address Line 2]</w:t>
                            </w:r>
                            <w:r>
                              <w:br/>
                              <w:t>Address Line 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5" o:spid="_x0000_s1048" type="#_x0000_t202" style="position:absolute;margin-left:220pt;margin-top:578pt;width:4in;height:69.2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s0THADAACiBwAADgAAAGRycy9lMm9Eb2MueG1srFVNj9s2EL0XyH8gdNdKsqlPrDawJasosGkD&#10;JEHPtERJRCRSJbkrb4L+9w4p25G3OQRNfTAocmb4+ObNzP3b0zigZyoVEzx3gjvfQZTXomG8y51P&#10;Hys3cZDShDdkEJzmzgtVztuHN7/cz1NGN6IXQ0MlgiBcZfOUO73WU+Z5qu7pSNSdmCiHw1bIkWj4&#10;lJ3XSDJD9HHwNr4febOQzSRFTZWC3XI5dB5s/Laltf6jbRXVaMgdwKbtv7T/R/PvPdyTrJNk6ll9&#10;hkH+A4qRMA6XXkOVRBP0JNm/Qo2slkKJVt/VYvRE27Ka2jfAawL/1Ws+9GSi9i1AjpquNKn/L2z9&#10;+/N7iVgDuds6iJMRcvSRnjTaixPCSWgImieVgd2HCSz1CQ7A2D5WTY+i/qwQF0VPeEd3Uoq5p6QB&#10;gIHx9FauSxxlghznd6KBi8iTFjbQqZWjYQ/4QBAdEvVyTY4BU8PmNgrjyIejGs6SOEmwzZ5Hsov3&#10;JJX+lYoRmUXuSEi+jU6eH5U2aEh2MTGXcVGxYbACGPjNBhguO9QqaPEmGSCBpbE0mGx2v6Z+ekgO&#10;CXbxJjq42G8ad1cV2I2qIA7LbVkUZfC3QRHgrGdNQ7m59KK0AP9YJs+aXzSy1lpjo0mh/2S6t3Ix&#10;vBmInTpj7RSaBCRk2VayOxaDRM8ECmK/LaqqsokyDovbYh345mcj3bhsq8QvypULcHW9amAcgQ5y&#10;J8SL+0I6lJfFaTJwQ4NNCXD5itJgg/39JnWrKIld3OLQTWM/cf0g3aeRj1NcVreUPjJOf55SNINq&#10;Uz88v1oM7IyaZDcU3LCm1mYj09DMBjaCQK8EkMxUxIE3VmmasGFZr7gw+L/Pxa4K/RhvEzeOw62L&#10;t9R390lVuLsiiKL4sC/2h1fyOljJqp+nwyZlpf8V3vMd34dc7XabCJTvlkkK6TvSjZtUPnb3OxwG&#10;RRxXQRmb9I1GC9NAaroMgWog3Rm1OfqxwhhJfTMQgsCz5bHoe+lBtlwvWG1R2LZkOtHSk/TpeLIt&#10;cGMdTM86iuYFGhUUlikcM+Bg0Qv5xUEzDIvcUX89EUkdNPzGobbSAEM3Qtp+wEKud4+XXcJrCJE7&#10;2oEqMctCL5PoaZKs6+GGpa1ysYPG2DLbs76hgSeYDxgE9jHnoWUmzfrbWn0brQ//AAAA//8DAFBL&#10;AwQUAAYACAAAACEAj4cJJ+EAAAAOAQAADwAAAGRycy9kb3ducmV2LnhtbEyPT0vDQBDF74LfYRnB&#10;i7S7KbHEmE2xguBBEKsUvG2z0yQ0+4fspl2/vZOT3n7De7x5r9okM7AzjqF3VkK2FMDQNk73tpXw&#10;9fmyKICFqKxWg7Mo4QcDbOrrq0qV2l3sB553sWUUYkOpJHQx+pLz0HRoVFg6j5a0oxuNinSOLdej&#10;ulC4GfhKiDU3qrf0oVMenztsTrvJSNi/FcXx1Ps7L1L6fp3etxP6rZS3N+npEVjEFP/MMNen6lBT&#10;p4ObrA5skJDngrZEErL7NdFsEdlMB6LVQ54Dryv+f0b9CwAA//8DAFBLAQItABQABgAIAAAAIQDk&#10;mcPA+wAAAOEBAAATAAAAAAAAAAAAAAAAAAAAAABbQ29udGVudF9UeXBlc10ueG1sUEsBAi0AFAAG&#10;AAgAAAAhACOyauHXAAAAlAEAAAsAAAAAAAAAAAAAAAAALAEAAF9yZWxzLy5yZWxzUEsBAi0AFAAG&#10;AAgAAAAhAKUbNExwAwAAogcAAA4AAAAAAAAAAAAAAAAALAIAAGRycy9lMm9Eb2MueG1sUEsBAi0A&#10;FAAGAAgAAAAhAI+HCSfhAAAADgEAAA8AAAAAAAAAAAAAAAAAyAUAAGRycy9kb3ducmV2LnhtbFBL&#10;BQYAAAAABAAEAPMAAADWBgAAAAA=&#10;" o:allowincell="f" filled="f" fillcolor="#b3cfff" stroked="f" strokecolor="#b3cfff" strokeweight="1.5pt">
                <v:fill color2="#3f80cd" focus="100%" type="gradient">
                  <o:fill v:ext="view" type="gradientUnscaled"/>
                </v:fill>
                <v:stroke o:forcedash="t"/>
                <v:textbox inset=",0,,0">
                  <w:txbxContent>
                    <w:p w14:paraId="68709415" w14:textId="77777777" w:rsidR="006E49E4" w:rsidRPr="009E2A28" w:rsidRDefault="006E49E4" w:rsidP="00A050F9">
                      <w:pPr>
                        <w:pStyle w:val="BodyText"/>
                      </w:pPr>
                      <w:r>
                        <w:t>[Address Line 1]</w:t>
                      </w:r>
                      <w:r>
                        <w:br/>
                        <w:t>[Address Line 2]</w:t>
                      </w:r>
                      <w:r>
                        <w:br/>
                        <w:t>Address Line 3]</w:t>
                      </w:r>
                    </w:p>
                  </w:txbxContent>
                </v:textbox>
                <w10:wrap type="tight" anchorx="page" anchory="page"/>
              </v:shape>
            </w:pict>
          </mc:Fallback>
        </mc:AlternateContent>
      </w:r>
      <w:r>
        <w:rPr>
          <w:noProof/>
        </w:rPr>
        <mc:AlternateContent>
          <mc:Choice Requires="wps">
            <w:drawing>
              <wp:anchor distT="0" distB="0" distL="114300" distR="114300" simplePos="0" relativeHeight="251672064" behindDoc="0" locked="0" layoutInCell="1" allowOverlap="1" wp14:anchorId="2F2241D1" wp14:editId="5043B103">
                <wp:simplePos x="0" y="0"/>
                <wp:positionH relativeFrom="page">
                  <wp:posOffset>2794000</wp:posOffset>
                </wp:positionH>
                <wp:positionV relativeFrom="page">
                  <wp:posOffset>6986270</wp:posOffset>
                </wp:positionV>
                <wp:extent cx="3657600" cy="320040"/>
                <wp:effectExtent l="0" t="1270" r="0" b="0"/>
                <wp:wrapNone/>
                <wp:docPr id="12"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2004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5AE37395" w14:textId="77777777" w:rsidR="006E49E4" w:rsidRPr="00614465" w:rsidRDefault="006E49E4" w:rsidP="00A050F9">
                            <w:pPr>
                              <w:pStyle w:val="Heading3"/>
                              <w:rPr>
                                <w:color w:val="000000" w:themeColor="text1"/>
                              </w:rPr>
                            </w:pPr>
                            <w:r>
                              <w:rPr>
                                <w:color w:val="000000" w:themeColor="text1"/>
                              </w:rPr>
                              <w:t>[Recipient]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49" type="#_x0000_t202" style="position:absolute;margin-left:220pt;margin-top:550.1pt;width:4in;height:25.2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HLgm8DAACiBwAADgAAAGRycy9lMm9Eb2MueG1srFXJjuM2EL0HyD8QvKu1mNaGVg9syQoCdBZg&#10;JsiZliiJiEQqJLvtTpB/T5GyHbkzh0EmOghcqoqvXm2PH87TiF6Z0lyKAocPAUZMNLLloi/wL59q&#10;L8VIGypaOkrBCvzGNP7w9O03j6c5Z5Ec5NgyhcCI0PlpLvBgzJz7vm4GNlH9IGcm4LKTaqIGtqr3&#10;W0VPYH0a/SgIYv8kVTsr2TCt4bRaLvGTs991rDE/dZ1mBo0FBmzG/ZX7H+3ff3qkea/oPPDmAoP+&#10;BxQT5QIevZmqqKHoRfF/mZp4o6SWnXlo5OTLruMNcz6AN2HwzpuPA52Z8wXI0fONJv3/mW1+fP1Z&#10;Id5C7CKMBJ0gRp/Y2aC9PCOSEkvQadY5yH2cQdKc4QKEnbN6fpbNbxoJWQ5U9GynlDwNjLYAMLSa&#10;/kp1saOtkePpB9nCQ/TFSGfo3KnJsgd8ILAOgXq7BceCaeBwE2+TOICrBu42EHvioufT/Ko9K22+&#10;Y3JCdlFgBcF31unrszYWDc2vIvYxIWs+ji4BRnF3AILLCXMZtGjTHJDA0kpaTC66f2ZBdkgPKfFI&#10;FB88ErStt6tL4sV1mGyrTVWWVfiXRRGSfOBty4R99JppIfmySF5yfsmRda61zpqS5lduBpculjcL&#10;sdcXrL1Gs4SALMda9cdyVOiVQkHsN2Vd1y5QVmFRW6TDwH7O0p3Kpk6DslqpAFe3p0YuEORBgbdk&#10;UV9Ih/JyOG0E7mhwIQEu31EaRiTYR5lXx2nikY5svSwJUi8Is30WByQjVX1P6TMX7OspRSfI2izY&#10;XryWI7+gpvkdBXes6bXYxA00s5FPBU5vBNDcVsRBtC7TDOXjsl5xYfF/notdvQ0Sskm9JNluPLJh&#10;gbdP69LblWEcJ4d9uT+8S6+DS1n99XS4oKzyf4X38sbnIde7XRRD5ntVmkH4jizy0jog3n5HtmGZ&#10;JHVYJTZ8k82FeaQNW4ZAPdL+gtpefVlhTLS5Gwhh6LvyWPJ76UGuXK9YXVG4tmQ70dKTzPl4di0w&#10;iq7t7ijbN2hUUFi2cOyAg8Ug1R8YnWBYFFj//kIVw2j8XkBtZSGBboSM28BCrU+P11MqGjBRYIOh&#10;SuyyNMskepkV7wd4YWmrQu6gMXbc9SzbQRc04ILdwCBwzlyGlp00672T+me0Pv0NAAD//wMAUEsD&#10;BBQABgAIAAAAIQBPYuMl4QAAAA4BAAAPAAAAZHJzL2Rvd25yZXYueG1sTI9RS8MwFIXfBf9DuIIv&#10;4pKOWUrXdDhB8EEQpwh7y5q7tqy5CU26xX9v+uQe7zmHc79TbaIZ2BlH31uSkC0EMKTG6p5aCd9f&#10;r48FMB8UaTVYQgm/6GFT395UqtT2Qp943oWWpRLypZLQheBKzn3ToVF+YR1S8o52NCqkc2y5HtUl&#10;lZuBL4XIuVE9pQ+dcvjSYXPaTUbCz3tRHE+9e3Aixv3b9LGd0G2lvL+Lz2tgAWP4D8OMn9ChTkwH&#10;O5H2bJCwWom0JSQjE2IJbI6ILE/aYdaeRA68rvj1jPoPAAD//wMAUEsBAi0AFAAGAAgAAAAhAOSZ&#10;w8D7AAAA4QEAABMAAAAAAAAAAAAAAAAAAAAAAFtDb250ZW50X1R5cGVzXS54bWxQSwECLQAUAAYA&#10;CAAAACEAI7Jq4dcAAACUAQAACwAAAAAAAAAAAAAAAAAsAQAAX3JlbHMvLnJlbHNQSwECLQAUAAYA&#10;CAAAACEAlGHLgm8DAACiBwAADgAAAAAAAAAAAAAAAAAsAgAAZHJzL2Uyb0RvYy54bWxQSwECLQAU&#10;AAYACAAAACEAT2LjJeEAAAAOAQAADwAAAAAAAAAAAAAAAADHBQAAZHJzL2Rvd25yZXYueG1sUEsF&#10;BgAAAAAEAAQA8wAAANUGAAAAAA==&#10;" filled="f" fillcolor="#b3cfff" stroked="f" strokecolor="#b3cfff" strokeweight="1.5pt">
                <v:fill color2="#3f80cd" focus="100%" type="gradient">
                  <o:fill v:ext="view" type="gradientUnscaled"/>
                </v:fill>
                <v:stroke o:forcedash="t"/>
                <v:textbox inset=",0,,0">
                  <w:txbxContent>
                    <w:p w14:paraId="5AE37395" w14:textId="77777777" w:rsidR="006E49E4" w:rsidRPr="00614465" w:rsidRDefault="006E49E4" w:rsidP="00A050F9">
                      <w:pPr>
                        <w:pStyle w:val="Heading3"/>
                        <w:rPr>
                          <w:color w:val="000000" w:themeColor="text1"/>
                        </w:rPr>
                      </w:pPr>
                      <w:r>
                        <w:rPr>
                          <w:color w:val="000000" w:themeColor="text1"/>
                        </w:rPr>
                        <w:t>[Recipient]</w:t>
                      </w:r>
                    </w:p>
                  </w:txbxContent>
                </v:textbox>
                <w10:wrap anchorx="page" anchory="page"/>
              </v:shape>
            </w:pict>
          </mc:Fallback>
        </mc:AlternateContent>
      </w:r>
      <w:r w:rsidR="00B863B5">
        <w:rPr>
          <w:noProof/>
        </w:rPr>
        <w:drawing>
          <wp:anchor distT="0" distB="0" distL="114300" distR="114300" simplePos="0" relativeHeight="251675136" behindDoc="0" locked="0" layoutInCell="1" allowOverlap="1" wp14:anchorId="4FEAA1DF" wp14:editId="7750C36C">
            <wp:simplePos x="5486400" y="8229600"/>
            <wp:positionH relativeFrom="page">
              <wp:posOffset>547370</wp:posOffset>
            </wp:positionH>
            <wp:positionV relativeFrom="page">
              <wp:posOffset>8672195</wp:posOffset>
            </wp:positionV>
            <wp:extent cx="1953260" cy="1271270"/>
            <wp:effectExtent l="0" t="0" r="2540" b="0"/>
            <wp:wrapTight wrapText="bothSides">
              <wp:wrapPolygon edited="0">
                <wp:start x="4775" y="2158"/>
                <wp:lineTo x="2247" y="4316"/>
                <wp:lineTo x="562" y="7337"/>
                <wp:lineTo x="562" y="12515"/>
                <wp:lineTo x="1966" y="15968"/>
                <wp:lineTo x="3651" y="15968"/>
                <wp:lineTo x="3651" y="16400"/>
                <wp:lineTo x="9831" y="19421"/>
                <wp:lineTo x="10674" y="19421"/>
                <wp:lineTo x="14325" y="19421"/>
                <wp:lineTo x="15449" y="19421"/>
                <wp:lineTo x="18538" y="16831"/>
                <wp:lineTo x="18538" y="15968"/>
                <wp:lineTo x="21347" y="11652"/>
                <wp:lineTo x="21628" y="11221"/>
                <wp:lineTo x="21066" y="7337"/>
                <wp:lineTo x="10674" y="2158"/>
                <wp:lineTo x="6460" y="2158"/>
                <wp:lineTo x="4775" y="2158"/>
              </wp:wrapPolygon>
            </wp:wrapTight>
            <wp:docPr id="859" name="Picture 859" descr="::nfc5:CB022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nfc5:CB022261.png"/>
                    <pic:cNvPicPr>
                      <a:picLocks noChangeAspect="1" noChangeArrowheads="1"/>
                    </pic:cNvPicPr>
                  </pic:nvPicPr>
                  <pic:blipFill>
                    <a:blip r:embed="rId24"/>
                    <a:srcRect/>
                    <a:stretch>
                      <a:fillRect/>
                    </a:stretch>
                  </pic:blipFill>
                  <pic:spPr bwMode="auto">
                    <a:xfrm flipH="1">
                      <a:off x="0" y="0"/>
                      <a:ext cx="1953260" cy="1271270"/>
                    </a:xfrm>
                    <a:prstGeom prst="rect">
                      <a:avLst/>
                    </a:prstGeom>
                    <a:noFill/>
                    <a:ln w="9525">
                      <a:noFill/>
                      <a:miter lim="800000"/>
                      <a:headEnd/>
                      <a:tailEnd/>
                    </a:ln>
                  </pic:spPr>
                </pic:pic>
              </a:graphicData>
            </a:graphic>
          </wp:anchor>
        </w:drawing>
      </w:r>
      <w:r w:rsidR="00B863B5">
        <w:rPr>
          <w:noProof/>
        </w:rPr>
        <w:drawing>
          <wp:anchor distT="0" distB="0" distL="118745" distR="118745" simplePos="0" relativeHeight="251684352" behindDoc="0" locked="0" layoutInCell="1" allowOverlap="1" wp14:anchorId="7065F726" wp14:editId="12C762D2">
            <wp:simplePos x="5486400" y="8229600"/>
            <wp:positionH relativeFrom="page">
              <wp:posOffset>4041775</wp:posOffset>
            </wp:positionH>
            <wp:positionV relativeFrom="page">
              <wp:posOffset>2313305</wp:posOffset>
            </wp:positionV>
            <wp:extent cx="3403416" cy="2361217"/>
            <wp:effectExtent l="177800" t="177800" r="254184" b="229583"/>
            <wp:wrapTight wrapText="bothSides">
              <wp:wrapPolygon edited="0">
                <wp:start x="-2110" y="614"/>
                <wp:lineTo x="-80" y="23899"/>
                <wp:lineTo x="14796" y="23078"/>
                <wp:lineTo x="22633" y="21658"/>
                <wp:lineTo x="23273" y="21542"/>
                <wp:lineTo x="23912" y="21426"/>
                <wp:lineTo x="24092" y="19755"/>
                <wp:lineTo x="23811" y="18400"/>
                <wp:lineTo x="23350" y="14971"/>
                <wp:lineTo x="23008" y="11052"/>
                <wp:lineTo x="22546" y="7623"/>
                <wp:lineTo x="22205" y="3704"/>
                <wp:lineTo x="21743" y="275"/>
                <wp:lineTo x="21802" y="-2780"/>
                <wp:lineTo x="929" y="64"/>
                <wp:lineTo x="-2110" y="614"/>
              </wp:wrapPolygon>
            </wp:wrapTight>
            <wp:docPr id="747" name="Placeholder" descr="::nfc5:42-1798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747" descr="::nfc5:42-17983477.jpg"/>
                    <pic:cNvPicPr>
                      <a:picLocks noChangeAspect="1" noChangeArrowheads="1"/>
                    </pic:cNvPicPr>
                  </pic:nvPicPr>
                  <pic:blipFill>
                    <a:blip r:embed="rId25"/>
                    <a:srcRect l="9745" t="6855" r="8859" b="8871"/>
                    <a:stretch>
                      <a:fillRect/>
                    </a:stretch>
                  </pic:blipFill>
                  <pic:spPr bwMode="auto">
                    <a:xfrm rot="429773">
                      <a:off x="0" y="0"/>
                      <a:ext cx="3403416" cy="2361217"/>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863B5">
        <w:rPr>
          <w:noProof/>
        </w:rPr>
        <w:drawing>
          <wp:anchor distT="0" distB="0" distL="118745" distR="118745" simplePos="0" relativeHeight="251683328" behindDoc="0" locked="0" layoutInCell="1" allowOverlap="1" wp14:anchorId="0626C911" wp14:editId="18FC3C30">
            <wp:simplePos x="5486400" y="8229600"/>
            <wp:positionH relativeFrom="page">
              <wp:posOffset>4070350</wp:posOffset>
            </wp:positionH>
            <wp:positionV relativeFrom="page">
              <wp:posOffset>2268538</wp:posOffset>
            </wp:positionV>
            <wp:extent cx="3114040" cy="2370772"/>
            <wp:effectExtent l="355600" t="254000" r="391160" b="194628"/>
            <wp:wrapTight wrapText="bothSides">
              <wp:wrapPolygon edited="0">
                <wp:start x="20085" y="-2314"/>
                <wp:lineTo x="4405" y="-926"/>
                <wp:lineTo x="-2467" y="0"/>
                <wp:lineTo x="-881" y="12497"/>
                <wp:lineTo x="0" y="23373"/>
                <wp:lineTo x="3876" y="23373"/>
                <wp:lineTo x="14271" y="23373"/>
                <wp:lineTo x="24313" y="21753"/>
                <wp:lineTo x="23961" y="19902"/>
                <wp:lineTo x="23432" y="16431"/>
                <wp:lineTo x="23432" y="16199"/>
                <wp:lineTo x="22904" y="12728"/>
                <wp:lineTo x="22904" y="12497"/>
                <wp:lineTo x="22551" y="9025"/>
                <wp:lineTo x="22551" y="8794"/>
                <wp:lineTo x="22023" y="5323"/>
                <wp:lineTo x="22023" y="5091"/>
                <wp:lineTo x="21670" y="1620"/>
                <wp:lineTo x="21318" y="-2314"/>
                <wp:lineTo x="20085" y="-2314"/>
              </wp:wrapPolygon>
            </wp:wrapTight>
            <wp:docPr id="9" name="Placeholder" descr="::nfc5:42-1798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742" descr="::nfc5:42-17983534.jpg"/>
                    <pic:cNvPicPr>
                      <a:picLocks noChangeAspect="1" noChangeArrowheads="1"/>
                    </pic:cNvPicPr>
                  </pic:nvPicPr>
                  <pic:blipFill>
                    <a:blip r:embed="rId22"/>
                    <a:srcRect l="14554" t="4435" r="4088" b="3151"/>
                    <a:stretch>
                      <a:fillRect/>
                    </a:stretch>
                  </pic:blipFill>
                  <pic:spPr bwMode="auto">
                    <a:xfrm>
                      <a:off x="0" y="0"/>
                      <a:ext cx="3114040" cy="2370772"/>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4A655C">
        <w:rPr>
          <w:noProof/>
        </w:rPr>
        <mc:AlternateContent>
          <mc:Choice Requires="wpg">
            <w:drawing>
              <wp:anchor distT="0" distB="0" distL="114300" distR="114300" simplePos="1" relativeHeight="251670016" behindDoc="0" locked="0" layoutInCell="1" allowOverlap="1" wp14:anchorId="7A4F4947" wp14:editId="17BCFCCB">
                <wp:simplePos x="548640" y="3291205"/>
                <wp:positionH relativeFrom="page">
                  <wp:posOffset>548640</wp:posOffset>
                </wp:positionH>
                <wp:positionV relativeFrom="page">
                  <wp:posOffset>3291205</wp:posOffset>
                </wp:positionV>
                <wp:extent cx="3337560" cy="1365885"/>
                <wp:effectExtent l="0" t="0" r="0" b="5715"/>
                <wp:wrapThrough wrapText="bothSides">
                  <wp:wrapPolygon edited="0">
                    <wp:start x="164" y="0"/>
                    <wp:lineTo x="164" y="21289"/>
                    <wp:lineTo x="21205" y="21289"/>
                    <wp:lineTo x="21205" y="0"/>
                    <wp:lineTo x="164" y="0"/>
                  </wp:wrapPolygon>
                </wp:wrapThrough>
                <wp:docPr id="907" name="Group 907"/>
                <wp:cNvGraphicFramePr/>
                <a:graphic xmlns:a="http://schemas.openxmlformats.org/drawingml/2006/main">
                  <a:graphicData uri="http://schemas.microsoft.com/office/word/2010/wordprocessingGroup">
                    <wpg:wgp>
                      <wpg:cNvGrpSpPr/>
                      <wpg:grpSpPr>
                        <a:xfrm>
                          <a:off x="0" y="0"/>
                          <a:ext cx="3337560" cy="1365885"/>
                          <a:chOff x="0" y="0"/>
                          <a:chExt cx="3337560" cy="1365885"/>
                        </a:xfrm>
                        <a:extLst>
                          <a:ext uri="{0CCBE362-F206-4b92-989A-16890622DB6E}">
                            <ma14:wrappingTextBoxFlag xmlns:ma14="http://schemas.microsoft.com/office/mac/drawingml/2011/main" val="1"/>
                          </a:ext>
                        </a:extLst>
                      </wpg:grpSpPr>
                      <wps:wsp>
                        <wps:cNvPr id="11" name="Text Box 1530"/>
                        <wps:cNvSpPr txBox="1">
                          <a:spLocks noChangeArrowheads="1"/>
                        </wps:cNvSpPr>
                        <wps:spPr bwMode="auto">
                          <a:xfrm>
                            <a:off x="0" y="0"/>
                            <a:ext cx="3337560" cy="13658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902" name="Text Box 902"/>
                        <wps:cNvSpPr txBox="1"/>
                        <wps:spPr>
                          <a:xfrm>
                            <a:off x="91440" y="0"/>
                            <a:ext cx="3126740" cy="242570"/>
                          </a:xfrm>
                          <a:prstGeom prst="rect">
                            <a:avLst/>
                          </a:prstGeom>
                          <a:noFill/>
                          <a:ln>
                            <a:noFill/>
                          </a:ln>
                          <a:effectLst/>
                          <a:extLst>
                            <a:ext uri="{C572A759-6A51-4108-AA02-DFA0A04FC94B}">
                              <ma14:wrappingTextBoxFlag xmlns:ma14="http://schemas.microsoft.com/office/mac/drawingml/2011/main"/>
                            </a:ext>
                          </a:extLst>
                        </wps:spPr>
                        <wps:txbx id="24">
                          <w:txbxContent>
                            <w:p w14:paraId="45E4371A" w14:textId="77777777" w:rsidR="006E49E4" w:rsidRPr="00614465" w:rsidRDefault="006E49E4" w:rsidP="00A050F9">
                              <w:pPr>
                                <w:pStyle w:val="BodyText"/>
                                <w:rPr>
                                  <w:i/>
                                </w:rPr>
                              </w:pPr>
                              <w:r w:rsidRPr="00614465">
                                <w:rPr>
                                  <w:i/>
                                </w:rPr>
                                <w:t>Vestibulum ante ipsum primis in faucibus orci luctus et ultrices posuere cubilia Curae; Cras ornare dui ut neque. Pellentesque dignissim, ligula non dictum lobortis, pede arcu sodales odio, sit amet aliquam lorem arcu non quam. Suspendisse potenti.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3" name="Text Box 903"/>
                        <wps:cNvSpPr txBox="1"/>
                        <wps:spPr>
                          <a:xfrm>
                            <a:off x="91440" y="241300"/>
                            <a:ext cx="3154680" cy="243205"/>
                          </a:xfrm>
                          <a:prstGeom prst="rect">
                            <a:avLst/>
                          </a:prstGeom>
                          <a:noFill/>
                          <a:ln>
                            <a:noFill/>
                          </a:ln>
                          <a:effectLst/>
                          <a:extLst>
                            <a:ext uri="{C572A759-6A51-4108-AA02-DFA0A04FC94B}">
                              <ma14:wrappingTextBoxFlag xmlns:ma14="http://schemas.microsoft.com/office/mac/drawingml/2011/main"/>
                            </a:ext>
                          </a:extLst>
                        </wps:spPr>
                        <wps:linkedTxbx id="2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4" name="Text Box 904"/>
                        <wps:cNvSpPr txBox="1"/>
                        <wps:spPr>
                          <a:xfrm>
                            <a:off x="91440" y="483235"/>
                            <a:ext cx="3154680" cy="242570"/>
                          </a:xfrm>
                          <a:prstGeom prst="rect">
                            <a:avLst/>
                          </a:prstGeom>
                          <a:noFill/>
                          <a:ln>
                            <a:noFill/>
                          </a:ln>
                          <a:effectLst/>
                          <a:extLst>
                            <a:ext uri="{C572A759-6A51-4108-AA02-DFA0A04FC94B}">
                              <ma14:wrappingTextBoxFlag xmlns:ma14="http://schemas.microsoft.com/office/mac/drawingml/2011/main"/>
                            </a:ext>
                          </a:extLst>
                        </wps:spPr>
                        <wps:linkedTxbx id="2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5" name="Text Box 905"/>
                        <wps:cNvSpPr txBox="1"/>
                        <wps:spPr>
                          <a:xfrm>
                            <a:off x="91440" y="724535"/>
                            <a:ext cx="3154680" cy="242570"/>
                          </a:xfrm>
                          <a:prstGeom prst="rect">
                            <a:avLst/>
                          </a:prstGeom>
                          <a:noFill/>
                          <a:ln>
                            <a:noFill/>
                          </a:ln>
                          <a:effectLst/>
                          <a:extLst>
                            <a:ext uri="{C572A759-6A51-4108-AA02-DFA0A04FC94B}">
                              <ma14:wrappingTextBoxFlag xmlns:ma14="http://schemas.microsoft.com/office/mac/drawingml/2011/main"/>
                            </a:ext>
                          </a:extLst>
                        </wps:spPr>
                        <wps:linkedTxbx id="2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6" name="Text Box 906"/>
                        <wps:cNvSpPr txBox="1"/>
                        <wps:spPr>
                          <a:xfrm>
                            <a:off x="91440" y="965835"/>
                            <a:ext cx="3154680" cy="318770"/>
                          </a:xfrm>
                          <a:prstGeom prst="rect">
                            <a:avLst/>
                          </a:prstGeom>
                          <a:noFill/>
                          <a:ln>
                            <a:noFill/>
                          </a:ln>
                          <a:effectLst/>
                          <a:extLst>
                            <a:ext uri="{C572A759-6A51-4108-AA02-DFA0A04FC94B}">
                              <ma14:wrappingTextBoxFlag xmlns:ma14="http://schemas.microsoft.com/office/mac/drawingml/2011/main"/>
                            </a:ext>
                          </a:extLst>
                        </wps:spPr>
                        <wps:linkedTxbx id="2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907" o:spid="_x0000_s1050" style="position:absolute;margin-left:43.2pt;margin-top:259.15pt;width:262.8pt;height:107.55pt;z-index:251670016;mso-position-horizontal-relative:page;mso-position-vertical-relative:page" coordsize="3337560,13658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9Q44AFAADdGwAADgAAAGRycy9lMm9Eb2MueG1s7Flbj5s4FH5faf8D4p0Gg7lFzVSEhGql2bZS&#10;Z9VnB8xFBczazCTd1f73PbYJw8yk21GzVVsp85Axxpfj73zfOQd4+erQNsYd5aJm3cpEL2zToF3G&#10;8rorV+YfN6kVmoYYSJeThnV0ZX6iwnx19esvL/f9kjqsYk1OuQGLdGK571dmNQz9crEQWUVbIl6w&#10;nnZws2C8JQNc8nKRc7KH1dtm4di2v9gznvecZVQI6N3om+aVWr8oaDa8LQpBB6NZmWDboH65+t3J&#10;38XVS7IsOemrOhvNIF9hRUvqDjadltqQgRi3vH6yVFtnnAlWDC8y1i5YUdQZVWeA0yD70Wlec3bb&#10;q7OUy33ZTzABtI9w+uplszd377hR5yszsgPT6EgLTlL7GrID4Nn35RJGveb9+/4dHztKfSVPfCh4&#10;K//DWYyDAvbTBCw9DEYGna7rBp4P+GdwD7m+F4aehj6rwD9P5mXV9gszF/cbwybXYpAmyO0U6H/b&#10;SbLeur5jpY7tW3gXOVYURrGF/DCyfcfZrP3tP4BsSxBe7sH9PZDnBuav2SFtSDlCLW8/D+uWZA+Y&#10;idBCccK4I8A8JA8LJsMGx//K5IUEd8Jy34MGxL2bxfO2lgo4xZ73FempYo+QDhzdjNDRy/K4BpzX&#10;QJ6rhCD3h4HSzcZwgDvScImr6K9Z9lEYHUsq0pU05pztK0pysFAfbTZVMkbAFFhkt/+d5cAncjsw&#10;tdA5XJl5vOdieE1Za8jGyuSgcrU8uQNUNdLHIdL8jqV100A/WTbdgw5YU/dQFSr0bOWmJ4yK7Ggb&#10;bkNsYcffWtjOcytOE2z5KQq8jbtJkg2SjJKEquo8p53c9BhSnkujMbhpd86DSq5W42z4UA+V8qwU&#10;mTxMKUZbS2H0DDyiuwUvd0nDNf/WbpKm6UjCUuhpejSy5Z9a6cEUNw3tZDObAlhNWzV1ZwARVqaH&#10;9XQNOsRRZafk+AMYjqSXG9+LNEIOttdOZKV+GFi4wJ4VBXZo2ShaR76NI7xJH0J6XXf0fEiNPdA2&#10;sr3x1KypR6uB6Z9FTcyHtfUAWaup25UZTgCQpZTEtssV0wZSN7o9w0LafxqLOPXsALuhFQSea2GX&#10;2tY6TBMrTpDvB9s1hLNH9Noqyorz4VBOmfF/Zu+4x2mT0zh2fGC+tQkjcN+OOlaY2thax9hDSRCk&#10;aBNMMbZvSEZ1tv/W8XVOscQLnDjwIsuPPWRhBOyKY9uxNmlsxzZOkwivJxu/ax7QIVMHzx3LP0H4&#10;BLVLNcvyChoV43+ZhrRxZYo/bwmnptH81oHgI4SxrG3UBTT4vHd37CVdBkuszMEE6cpmMug66Lbn&#10;dVnBDjrYdyyGcF3UKpDKUK6tAQ7IC8hP2sZvnqgi23mSqWQfqGuWbe4T1dgvE49k9KNUM2J0ojRB&#10;jh9I+GRp4mDHC1Qu/M7Z5ofhrQ7sJ+qWOV+Hw+6gakjHPbrnEYVFn6U1JOtrIoZ3hEOJPfL6LZC7&#10;aBhEZDa2TEMy/VT/l3TwVAPQM/G/u20TpmoxA6xRTbjNh+bYLDhrP0AtFUu1wa3PCgaeRjIax2oQ&#10;VPE9Ga679312FJAsPW4OHwjvx/pkAPjesGM5RpaPyhQ9VnL2x5Gee0J6k2+f1IjPlZ6DkQu1BgzX&#10;MVo9GiAP+yHArfXnOrZ6MrjoTz8/PEt/UI59pPnNTIWGoH+Otfl9CJ8SykWNP5ca8Qk14mOk/Wo1&#10;4tB13PExXBblJ9R4yYb6PdPxaf4sNU6lyyU3/tS50TuhRiWjs8rSwMHeRY0n32N+7t3aWWqcqpmL&#10;Gn9qNfon1OifnRsjeEX9n2p0URhcnhTlN5j/JTdO1cxFjd9GjepLA3xDUq/y4D2t/N4lP1LNr9Ur&#10;nvuvclf/AgAA//8DAFBLAwQUAAYACAAAACEAUEM8xOEAAAAKAQAADwAAAGRycy9kb3ducmV2Lnht&#10;bEyPQU7DMBBF90jcwRokNog6aUoapXGqCsECqaqg9ABuMk0C8TjETmtuz7CC5Wie/n+/WAfTizOO&#10;rrOkIJ5FIJAqW3fUKDi8P99nIJzXVOveEir4Rgfr8vqq0HltL/SG571vBIeQy7WC1vshl9JVLRrt&#10;ZnZA4t/JjkZ7PsdG1qO+cLjp5TyKUml0R9zQ6gEfW6w+95NREE4bt52edu5j97r9CssX6sJdotTt&#10;TdisQHgM/g+GX31Wh5Kdjnai2oleQZYumFTwEGcJCAbSeM7jjgqWSbIAWRby/4TyBwAA//8DAFBL&#10;AQItABQABgAIAAAAIQDkmcPA+wAAAOEBAAATAAAAAAAAAAAAAAAAAAAAAABbQ29udGVudF9UeXBl&#10;c10ueG1sUEsBAi0AFAAGAAgAAAAhACOyauHXAAAAlAEAAAsAAAAAAAAAAAAAAAAALAEAAF9yZWxz&#10;Ly5yZWxzUEsBAi0AFAAGAAgAAAAhADyvUOOABQAA3RsAAA4AAAAAAAAAAAAAAAAALAIAAGRycy9l&#10;Mm9Eb2MueG1sUEsBAi0AFAAGAAgAAAAhAFBDPMThAAAACgEAAA8AAAAAAAAAAAAAAAAA2AcAAGRy&#10;cy9kb3ducmV2LnhtbFBLBQYAAAAABAAEAPMAAADmCAAAAAA=&#10;" mv:complextextbox="1">
                <v:shape id="Text Box 1530" o:spid="_x0000_s1051" type="#_x0000_t202" style="position:absolute;width:3337560;height:13658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yqNSvgAA&#10;ANsAAAAPAAAAZHJzL2Rvd25yZXYueG1sRE9Ni8IwEL0L/ocwwt40dVl2tRpFBMWrrgePYzMm1WZS&#10;mmyt/94sCN7m8T5nvuxcJVpqQulZwXiUgSAuvC7ZKDj+boYTECEia6w8k4IHBVgu+r055trfeU/t&#10;IRqRQjjkqMDGWOdShsKSwzDyNXHiLr5xGBNsjNQN3lO4q+Rnln1LhyWnBos1rS0Vt8OfU2BO7fZs&#10;vnA6cdY+zu7a0c9pr9THoFvNQETq4lv8cu90mj+G/1/SAXLxBAAA//8DAFBLAQItABQABgAIAAAA&#10;IQAyPL0++wAAAOIBAAATAAAAAAAAAAAAAAAAAAAAAABbQ29udGVudF9UeXBlc10ueG1sUEsBAi0A&#10;FAAGAAgAAAAhAKqLXQ3TAAAAjwEAAAsAAAAAAAAAAAAAAAAALAEAAF9yZWxzLy5yZWxzUEsBAi0A&#10;FAAGAAgAAAAhADMvBZ5BAAAAOQAAABAAAAAAAAAAAAAAAAAAKAIAAGRycy9zaGFwZXhtbC54bWxQ&#10;SwECLQAUAAYACAAAACEA+cqjUr4AAADbAAAADwAAAAAAAAAAAAAAAACXAgAAZHJzL2Rvd25yZXYu&#10;eG1sUEsFBgAAAAAEAAQA9QAAAIIDAAAAAA==&#10;" mv:complextextbox="1" filled="f" fillcolor="#b3cfff" stroked="f" strokecolor="#b3cfff" strokeweight="1.5pt">
                  <v:fill color2="#3f80cd" focus="100%" type="gradient">
                    <o:fill v:ext="view" type="gradientUnscaled"/>
                  </v:fill>
                  <v:stroke o:forcedash="t"/>
                  <v:textbox inset=",0,,0"/>
                </v:shape>
                <v:shape id="Text Box 902" o:spid="_x0000_s1052" type="#_x0000_t202" style="position:absolute;left:91440;width:3126740;height:242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XjMwxQAA&#10;ANwAAAAPAAAAZHJzL2Rvd25yZXYueG1sRI9Ba8JAFITvBf/D8gq91d16kBrdiBSFQqEY48Hja/Yl&#10;Wcy+jdmtpv/eLRR6HGbmG2a1Hl0nrjQE61nDy1SBIK68sdxoOJa751cQISIb7DyThh8KsM4nDyvM&#10;jL9xQddDbESCcMhQQxtjn0kZqpYchqnviZNX+8FhTHJopBnwluCukzOl5tKh5bTQYk9vLVXnw7fT&#10;sDlxsbWXz699URe2LBeKP+ZnrZ8ex80SRKQx/of/2u9Gw0LN4PdMOgIy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eMzDFAAAA3AAAAA8AAAAAAAAAAAAAAAAAlwIAAGRycy9k&#10;b3ducmV2LnhtbFBLBQYAAAAABAAEAPUAAACJAwAAAAA=&#10;" filled="f" stroked="f">
                  <v:textbox style="mso-next-textbox:#Text Box 903" inset="0,0,0,0">
                    <w:txbxContent>
                      <w:p w14:paraId="45E4371A" w14:textId="77777777" w:rsidR="006E49E4" w:rsidRPr="00614465" w:rsidRDefault="006E49E4" w:rsidP="00A050F9">
                        <w:pPr>
                          <w:pStyle w:val="BodyText"/>
                          <w:rPr>
                            <w:i/>
                          </w:rPr>
                        </w:pPr>
                        <w:r w:rsidRPr="00614465">
                          <w:rPr>
                            <w:i/>
                          </w:rPr>
                          <w:t>Vestibulum ante ipsum primis in faucibus orci luctus et ultrices posuere cubilia Curae; Cras ornare dui ut neque. Pellentesque dignissim, ligula non dictum lobortis, pede arcu sodales odio, sit amet aliquam lorem arcu non quam. Suspendisse potenti.</w:t>
                        </w:r>
                      </w:p>
                    </w:txbxContent>
                  </v:textbox>
                </v:shape>
                <v:shape id="Text Box 903" o:spid="_x0000_s1053" type="#_x0000_t202" style="position:absolute;left:91440;top:241300;width:3154680;height:243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EparxQAA&#10;ANwAAAAPAAAAZHJzL2Rvd25yZXYueG1sRI9BawIxFITvBf9DeAVvNWkFqVujiFgQCsV1PXh83Tx3&#10;g5uXdRN1++8boeBxmJlvmNmid424UhesZw2vIwWCuPTGcqVhX3y+vIMIEdlg45k0/FKAxXzwNMPM&#10;+BvndN3FSiQIhww11DG2mZShrMlhGPmWOHlH3zmMSXaVNB3eEtw18k2piXRoOS3U2NKqpvK0uzgN&#10;ywPna3v+/tnmx9wWxVTx1+Sk9fC5X36AiNTHR/i/vTEapmoM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SlqvFAAAA3AAAAA8AAAAAAAAAAAAAAAAAlwIAAGRycy9k&#10;b3ducmV2LnhtbFBLBQYAAAAABAAEAPUAAACJAwAAAAA=&#10;" filled="f" stroked="f">
                  <v:textbox style="mso-next-textbox:#Text Box 904" inset="0,0,0,0">
                    <w:txbxContent/>
                  </v:textbox>
                </v:shape>
                <v:shape id="Text Box 904" o:spid="_x0000_s1054" type="#_x0000_t202" style="position:absolute;left:91440;top:483235;width:3154680;height:242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w7fxQAA&#10;ANwAAAAPAAAAZHJzL2Rvd25yZXYueG1sRI9BawIxFITvBf9DeAVvNWkRqVujiFgQCsV1PXh83Tx3&#10;g5uXdRN1++8boeBxmJlvmNmid424UhesZw2vIwWCuPTGcqVhX3y+vIMIEdlg45k0/FKAxXzwNMPM&#10;+BvndN3FSiQIhww11DG2mZShrMlhGPmWOHlH3zmMSXaVNB3eEtw18k2piXRoOS3U2NKqpvK0uzgN&#10;ywPna3v+/tnmx9wWxVTx1+Sk9fC5X36AiNTHR/i/vTEapmoM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7Dt/FAAAA3AAAAA8AAAAAAAAAAAAAAAAAlwIAAGRycy9k&#10;b3ducmV2LnhtbFBLBQYAAAAABAAEAPUAAACJAwAAAAA=&#10;" filled="f" stroked="f">
                  <v:textbox style="mso-next-textbox:#Text Box 905" inset="0,0,0,0">
                    <w:txbxContent/>
                  </v:textbox>
                </v:shape>
                <v:shape id="Text Box 905" o:spid="_x0000_s1055" type="#_x0000_t202" style="position:absolute;left:91440;top:724535;width:3154680;height:242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6tExQAA&#10;ANwAAAAPAAAAZHJzL2Rvd25yZXYueG1sRI9BawIxFITvBf9DeAVvNWlBqVujiFgQCsV1PXh83Tx3&#10;g5uXdRN1++8boeBxmJlvmNmid424UhesZw2vIwWCuPTGcqVhX3y+vIMIEdlg45k0/FKAxXzwNMPM&#10;+BvndN3FSiQIhww11DG2mZShrMlhGPmWOHlH3zmMSXaVNB3eEtw18k2piXRoOS3U2NKqpvK0uzgN&#10;ywPna3v+/tnmx9wWxVTx1+Sk9fC5X36AiNTHR/i/vTEapmoM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3q0TFAAAA3AAAAA8AAAAAAAAAAAAAAAAAlwIAAGRycy9k&#10;b3ducmV2LnhtbFBLBQYAAAAABAAEAPUAAACJAwAAAAA=&#10;" filled="f" stroked="f">
                  <v:textbox style="mso-next-textbox:#Text Box 906" inset="0,0,0,0">
                    <w:txbxContent/>
                  </v:textbox>
                </v:shape>
                <v:shape id="Text Box 906" o:spid="_x0000_s1056" type="#_x0000_t202" style="position:absolute;left:91440;top:965835;width:3154680;height:318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ZTUzxQAA&#10;ANwAAAAPAAAAZHJzL2Rvd25yZXYueG1sRI9BawIxFITvBf9DeIK3mtTDolujSFEQhNJ1e+jxdfPc&#10;DW5e1k3U7b9vhEKPw8x8wyzXg2vFjfpgPWt4mSoQxJU3lmsNn+XueQ4iRGSDrWfS8EMB1qvR0xJz&#10;4+9c0O0Ya5EgHHLU0MTY5VKGqiGHYeo74uSdfO8wJtnX0vR4T3DXyplSmXRoOS002NFbQ9X5eHUa&#10;Nl9cbO3l/fujOBW2LBeKD9lZ68l42LyCiDTE//Bfe280LFQGjzPpCMjV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lNTPFAAAA3AAAAA8AAAAAAAAAAAAAAAAAlwIAAGRycy9k&#10;b3ducmV2LnhtbFBLBQYAAAAABAAEAPUAAACJAwAAAAA=&#10;" filled="f" stroked="f">
                  <v:textbox inset="0,0,0,0">
                    <w:txbxContent/>
                  </v:textbox>
                </v:shape>
                <w10:wrap type="through" anchorx="page" anchory="page"/>
              </v:group>
            </w:pict>
          </mc:Fallback>
        </mc:AlternateContent>
      </w:r>
      <w:r>
        <w:rPr>
          <w:noProof/>
        </w:rPr>
        <mc:AlternateContent>
          <mc:Choice Requires="wps">
            <w:drawing>
              <wp:anchor distT="0" distB="0" distL="114300" distR="114300" simplePos="0" relativeHeight="251668992" behindDoc="0" locked="0" layoutInCell="1" allowOverlap="1" wp14:anchorId="5DB2A3F3" wp14:editId="0EB5F296">
                <wp:simplePos x="0" y="0"/>
                <wp:positionH relativeFrom="page">
                  <wp:posOffset>548640</wp:posOffset>
                </wp:positionH>
                <wp:positionV relativeFrom="page">
                  <wp:posOffset>5133340</wp:posOffset>
                </wp:positionV>
                <wp:extent cx="3337560" cy="228600"/>
                <wp:effectExtent l="0" t="0" r="0" b="0"/>
                <wp:wrapThrough wrapText="bothSides">
                  <wp:wrapPolygon edited="0">
                    <wp:start x="164" y="0"/>
                    <wp:lineTo x="164" y="19200"/>
                    <wp:lineTo x="21205" y="19200"/>
                    <wp:lineTo x="21205" y="0"/>
                    <wp:lineTo x="164" y="0"/>
                  </wp:wrapPolygon>
                </wp:wrapThrough>
                <wp:docPr id="10"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286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511DC207" w14:textId="77777777" w:rsidR="006E49E4" w:rsidRPr="00614465" w:rsidRDefault="006E49E4" w:rsidP="00A050F9">
                            <w:pPr>
                              <w:pStyle w:val="Heading4"/>
                              <w:rPr>
                                <w:color w:val="18348A" w:themeColor="accent1"/>
                              </w:rPr>
                            </w:pPr>
                            <w:r w:rsidRPr="00614465">
                              <w:rPr>
                                <w:color w:val="18348A" w:themeColor="accent1"/>
                              </w:rPr>
                              <w:t>Lorem Ipsum Dolor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57" type="#_x0000_t202" style="position:absolute;margin-left:43.2pt;margin-top:404.2pt;width:262.8pt;height:18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GtYm4DAACiBwAADgAAAGRycy9lMm9Eb2MueG1srFVZj6Q2EH6PlP+AeGe43FwaZtUNTRRpcki7&#10;UZ7dYMAK2MT2DD2J8t9Ttrs79GQfVtnwgHxUlb/66nr8cJ4n55UISTkr3fAhcB3CWt5RNpTuL58a&#10;L3MdqTDr8MQZKd03It0PT99+87guBYn4yKeOCAeMMFmsS+mOSi2F78t2JDOWD3whDC57LmasYCsG&#10;vxN4Bevz5EdBkPgrF90ieEukhNPaXrpPxn7fk1b91PeSKGcqXcCmzF+Y/0n//adHXAwCLyNtLzDw&#10;f0AxY8rg0ZupGivsvAj6L1MzbQWXvFcPLZ993ve0JcYH8CYM3nnzccQLMb4AOXK50ST/P7Ptj68/&#10;C4d2EDugh+EZYvSJnJVz4GcHRbEmaF1kAXIfF5BUZ7gAYeOsXJ55+5t0GK9GzAayF4KvI8EdAAy1&#10;pr9RtXakNnJaf+AdPIRfFDeGzr2YNXvAhwPWAcnbLTgaTAuHcRynuwSuWriLoiwJTPR8XFy1FyHV&#10;d4TPjl6UroDgG+v49VkqjQYXVxH9GOMNnSaTABO7OwBBe0JMBlltXAASWGpJjclE9888yI/ZMUMe&#10;ipKjh4Ku8/ZNhbykCdNdHddVVYd/aRQhKkbadYTpR6+ZFqIvi+Ql522ObHOtM9YEV79SNZp00bxp&#10;iIO8YB2ks3AIiD2WYjhVk3BeMRTEIa6apjGB0gpWzUqHgf6MpTuVuMmCqt6oAFe3pybKHMiD0t0h&#10;q25Jh/IyOHUE7mgwIQEu31EaRig4RLnXJFnqoR7tvDwNMi8I80OeBChHdXNP6TNl5OspdVbI2jzY&#10;XbzmE72gxsUdBXesya3YTBU0s4nOpZvdCMCFrogj60ymKUwnu95wofF/not9swtSFGdemu5iD8Uk&#10;8A5ZU3n7KkyS9HioDsd36XU0KSu/ng4TlE3+b/Be3vg85Ga/jxLIfK/OcgjfiURe1gTIO+zRLqzS&#10;tAnrVIdv1rmwTLgldgg0Ex4uqPXVlxXGjNu7gRCGvikPm9+2B5lyvWI1RWHaku5Etiep8+lsWmCE&#10;ru3uxLs3aFRQWLpw9ICDxcjFH66zwrAoXfn7CxbEdabvGdRWHiIEYspsYCG2p6frKWYtmChd5UKV&#10;6GWl7CR6WQQdRnjBtlXG99AYe2p6lu6gFg24oDcwCIwzl6GlJ812b6T+Ga1PfwMAAP//AwBQSwME&#10;FAAGAAgAAAAhAG6uKf7fAAAACgEAAA8AAABkcnMvZG93bnJldi54bWxMj0tLw0AUhfeC/2G4ghux&#10;My0hDGkmpRUEF4LYiuBumrlNQjMPMpN2/PdeV7q6r8O536k32Y7sglMcvFOwXAhg6FpvBtcp+Dg8&#10;P0pgMWln9OgdKvjGCJvm9qbWlfFX946XfeoYmbhYaQV9SqHiPLY9Wh0XPqCj28lPVicap46bSV/J&#10;3I58JUTJrR4cfeh1wKce2/N+tgo+X6U8nYfwEETOXy/z227GsFPq/i5v18AS5vQnhl98QoeGmI5+&#10;diayUYEsC1JSFZIaEpTLFYU70qYoCuBNzf9HaH4AAAD//wMAUEsBAi0AFAAGAAgAAAAhAOSZw8D7&#10;AAAA4QEAABMAAAAAAAAAAAAAAAAAAAAAAFtDb250ZW50X1R5cGVzXS54bWxQSwECLQAUAAYACAAA&#10;ACEAI7Jq4dcAAACUAQAACwAAAAAAAAAAAAAAAAAsAQAAX3JlbHMvLnJlbHNQSwECLQAUAAYACAAA&#10;ACEAaEGtYm4DAACiBwAADgAAAAAAAAAAAAAAAAAsAgAAZHJzL2Uyb0RvYy54bWxQSwECLQAUAAYA&#10;CAAAACEAbq4p/t8AAAAKAQAADwAAAAAAAAAAAAAAAADGBQAAZHJzL2Rvd25yZXYueG1sUEsFBgAA&#10;AAAEAAQA8wAAANIGAAAAAA==&#10;" filled="f" fillcolor="#b3cfff" stroked="f" strokecolor="#b3cfff" strokeweight="1.5pt">
                <v:fill color2="#3f80cd" focus="100%" type="gradient">
                  <o:fill v:ext="view" type="gradientUnscaled"/>
                </v:fill>
                <v:stroke o:forcedash="t"/>
                <v:textbox inset=",0,,0">
                  <w:txbxContent>
                    <w:p w14:paraId="511DC207" w14:textId="77777777" w:rsidR="006E49E4" w:rsidRPr="00614465" w:rsidRDefault="006E49E4" w:rsidP="00A050F9">
                      <w:pPr>
                        <w:pStyle w:val="Heading4"/>
                        <w:rPr>
                          <w:color w:val="18348A" w:themeColor="accent1"/>
                        </w:rPr>
                      </w:pPr>
                      <w:r w:rsidRPr="00614465">
                        <w:rPr>
                          <w:color w:val="18348A" w:themeColor="accent1"/>
                        </w:rPr>
                        <w:t>Lorem Ipsum Dolor</w:t>
                      </w:r>
                    </w:p>
                  </w:txbxContent>
                </v:textbox>
                <w10:wrap type="through" anchorx="page" anchory="page"/>
              </v:shape>
            </w:pict>
          </mc:Fallback>
        </mc:AlternateContent>
      </w:r>
      <w:r w:rsidR="004A655C">
        <w:rPr>
          <w:noProof/>
        </w:rPr>
        <mc:AlternateContent>
          <mc:Choice Requires="wpg">
            <w:drawing>
              <wp:anchor distT="0" distB="0" distL="114300" distR="114300" simplePos="1" relativeHeight="251667968" behindDoc="0" locked="0" layoutInCell="1" allowOverlap="1" wp14:anchorId="3D56C0F7" wp14:editId="752825C0">
                <wp:simplePos x="685800" y="1136015"/>
                <wp:positionH relativeFrom="page">
                  <wp:posOffset>685800</wp:posOffset>
                </wp:positionH>
                <wp:positionV relativeFrom="page">
                  <wp:posOffset>1136015</wp:posOffset>
                </wp:positionV>
                <wp:extent cx="6400800" cy="1851660"/>
                <wp:effectExtent l="0" t="0" r="0" b="2540"/>
                <wp:wrapThrough wrapText="bothSides">
                  <wp:wrapPolygon edited="0">
                    <wp:start x="86" y="0"/>
                    <wp:lineTo x="86" y="21333"/>
                    <wp:lineTo x="21429" y="21333"/>
                    <wp:lineTo x="21429" y="0"/>
                    <wp:lineTo x="86" y="0"/>
                  </wp:wrapPolygon>
                </wp:wrapThrough>
                <wp:docPr id="900" name="Group 900"/>
                <wp:cNvGraphicFramePr/>
                <a:graphic xmlns:a="http://schemas.openxmlformats.org/drawingml/2006/main">
                  <a:graphicData uri="http://schemas.microsoft.com/office/word/2010/wordprocessingGroup">
                    <wpg:wgp>
                      <wpg:cNvGrpSpPr/>
                      <wpg:grpSpPr>
                        <a:xfrm>
                          <a:off x="0" y="0"/>
                          <a:ext cx="6400800" cy="1851660"/>
                          <a:chOff x="0" y="0"/>
                          <a:chExt cx="6400800" cy="1851660"/>
                        </a:xfrm>
                        <a:extLst>
                          <a:ext uri="{0CCBE362-F206-4b92-989A-16890622DB6E}">
                            <ma14:wrappingTextBoxFlag xmlns:ma14="http://schemas.microsoft.com/office/mac/drawingml/2011/main" val="1"/>
                          </a:ext>
                        </a:extLst>
                      </wpg:grpSpPr>
                      <wps:wsp>
                        <wps:cNvPr id="7" name="Text Box 1538"/>
                        <wps:cNvSpPr txBox="1">
                          <a:spLocks noChangeArrowheads="1"/>
                        </wps:cNvSpPr>
                        <wps:spPr bwMode="auto">
                          <a:xfrm>
                            <a:off x="0" y="0"/>
                            <a:ext cx="6400800" cy="18516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30" name="Text Box 30"/>
                        <wps:cNvSpPr txBox="1"/>
                        <wps:spPr>
                          <a:xfrm>
                            <a:off x="91440" y="0"/>
                            <a:ext cx="6217920" cy="661035"/>
                          </a:xfrm>
                          <a:prstGeom prst="rect">
                            <a:avLst/>
                          </a:prstGeom>
                          <a:noFill/>
                          <a:ln>
                            <a:noFill/>
                          </a:ln>
                          <a:effectLst/>
                          <a:extLst>
                            <a:ext uri="{C572A759-6A51-4108-AA02-DFA0A04FC94B}">
                              <ma14:wrappingTextBoxFlag xmlns:ma14="http://schemas.microsoft.com/office/mac/drawingml/2011/main"/>
                            </a:ext>
                          </a:extLst>
                        </wps:spPr>
                        <wps:txbx id="26">
                          <w:txbxContent>
                            <w:p w14:paraId="68A96154" w14:textId="77777777" w:rsidR="006E49E4" w:rsidRDefault="006E49E4" w:rsidP="00A050F9">
                              <w:pPr>
                                <w:pStyle w:val="BoxText-Left"/>
                              </w:pPr>
                              <w:r w:rsidRPr="007E4D85">
                                <w:t>Cras posuere, velit nec rutrum auctor, velit augue feugiat orci, nec ornare urna quam ac massa. Nullam porta, mauris tempor sollicitudin varius, diam ipsum imperdiet massa, eu sagittis pede diam sit amet nisi. Fusce vitae ligula ac nunc elementum dignissim. Nullam rhoncus mi eu arcu. Donec ac nisi. Fusce sed mi non dolor consectetuer luctus. Cum sociis natoque penatibus et magnis dis parturient montes, nascetur ridiculus mus. Integer sit amet lectus. Curabitur cursus nisi eu enim. Vivamus in metus dictum purus fringilla eleifend. Aenean ultricies erat ac neque. Pellentesque luctus.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659765"/>
                            <a:ext cx="6217920" cy="220980"/>
                          </a:xfrm>
                          <a:prstGeom prst="rect">
                            <a:avLst/>
                          </a:prstGeom>
                          <a:noFill/>
                          <a:ln>
                            <a:noFill/>
                          </a:ln>
                          <a:effectLst/>
                          <a:extLst>
                            <a:ext uri="{C572A759-6A51-4108-AA02-DFA0A04FC94B}">
                              <ma14:wrappingTextBoxFlag xmlns:ma14="http://schemas.microsoft.com/office/mac/drawingml/2011/main"/>
                            </a:ext>
                          </a:extLst>
                        </wps:spPr>
                        <wps:linkedTxbx id="2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7" name="Text Box 897"/>
                        <wps:cNvSpPr txBox="1"/>
                        <wps:spPr>
                          <a:xfrm>
                            <a:off x="91440" y="879475"/>
                            <a:ext cx="2968625" cy="220980"/>
                          </a:xfrm>
                          <a:prstGeom prst="rect">
                            <a:avLst/>
                          </a:prstGeom>
                          <a:noFill/>
                          <a:ln>
                            <a:noFill/>
                          </a:ln>
                          <a:effectLst/>
                          <a:extLst>
                            <a:ext uri="{C572A759-6A51-4108-AA02-DFA0A04FC94B}">
                              <ma14:wrappingTextBoxFlag xmlns:ma14="http://schemas.microsoft.com/office/mac/drawingml/2011/main"/>
                            </a:ext>
                          </a:extLst>
                        </wps:spPr>
                        <wps:linkedTxbx id="2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8" name="Text Box 898"/>
                        <wps:cNvSpPr txBox="1"/>
                        <wps:spPr>
                          <a:xfrm>
                            <a:off x="91440" y="1099185"/>
                            <a:ext cx="2818765" cy="221615"/>
                          </a:xfrm>
                          <a:prstGeom prst="rect">
                            <a:avLst/>
                          </a:prstGeom>
                          <a:noFill/>
                          <a:ln>
                            <a:noFill/>
                          </a:ln>
                          <a:effectLst/>
                          <a:extLst>
                            <a:ext uri="{C572A759-6A51-4108-AA02-DFA0A04FC94B}">
                              <ma14:wrappingTextBoxFlag xmlns:ma14="http://schemas.microsoft.com/office/mac/drawingml/2011/main"/>
                            </a:ext>
                          </a:extLst>
                        </wps:spPr>
                        <wps:linkedTxbx id="2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9" name="Text Box 899"/>
                        <wps:cNvSpPr txBox="1"/>
                        <wps:spPr>
                          <a:xfrm>
                            <a:off x="91440" y="1319530"/>
                            <a:ext cx="2849880" cy="297180"/>
                          </a:xfrm>
                          <a:prstGeom prst="rect">
                            <a:avLst/>
                          </a:prstGeom>
                          <a:noFill/>
                          <a:ln>
                            <a:noFill/>
                          </a:ln>
                          <a:effectLst/>
                          <a:extLst>
                            <a:ext uri="{C572A759-6A51-4108-AA02-DFA0A04FC94B}">
                              <ma14:wrappingTextBoxFlag xmlns:ma14="http://schemas.microsoft.com/office/mac/drawingml/2011/main"/>
                            </a:ext>
                          </a:extLst>
                        </wps:spPr>
                        <wps:linkedTxbx id="2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900" o:spid="_x0000_s1058" style="position:absolute;margin-left:54pt;margin-top:89.45pt;width:7in;height:145.8pt;z-index:251667968;mso-position-horizontal-relative:page;mso-position-vertical-relative:page" coordsize="6400800,18516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Yd6KgFAADaGwAADgAAAGRycy9lMm9Eb2MueG1s7Fnfj5s4EH4/6f4HxDuNTfjlqNmKkFCdtNdW&#10;6p767IBDUAFTm92kd7r//cY2JGx2q+4112tXyj5kzWCPxzPfNzPAy1f7urLumJAlb+Y2foFsizUZ&#10;z8ummNt/3KROZFuyo01OK96wuf2ZSfvV1a+/vNy1M+byLa9yJixQ0sjZrp3b265rZ5OJzLaspvIF&#10;b1kDNzdc1LSDS1FMckF3oL2uJi5CwWTHRd4KnjEpQbo0N+0rrX+zYVn3drORrLOquQ22dfpX6N+1&#10;+p1cvaSzQtB2W2a9GfQbrKhp2cCmB1VL2lHrVpQPVNVlJrjkm+5FxusJ32zKjOkzwGkwOjnNa8Fv&#10;W32WYrYr2oObwLUnfvpmtdmbu3fCKvO5TRD4p6E1BEnvaykBuGfXFjOY9Vq079t3ohcU5kqdeL8R&#10;tfoPZ7H22rGfD45l+87KQBh4CEVKfwb3cOTjIOhdn20hPg/WZdvVV1ZOjhvDJteyUyao7bTT/0JJ&#10;slhNA9dJXRQ43pq4DolI7OAgIihw3eUiWP0Nnq0p9mY7CH8L4LmB9Qu+Tyta9K5Wt5/m65pm95CJ&#10;8URjwrqjgDysHAkmwwbDf23yRDn34MtdCxyQxzDLp22tGPAYet5vacs0eqQKYB/mcAiyOq0Fx7Ww&#10;P41MoPU8FWWr28MdZbdyq2yvefZRWg1PtrQpWCwE320ZzcFAczJlOWyhlirASFgCSta733kOcKK3&#10;HdeKzoHKKOCtkN1rxmtLDea2AJJr9fQOnGocPUxR5jc8LasK5HRWNfcEoNNImM4UZrWO0gNAEURW&#10;0SryHM8NVo6H8tyJ08RzghSH/nK6TJIlVoBSeNqWec4atemQUZ6Koj63mWiOc0qutQnefSi7rQ6s&#10;4pg6TCF7WwtptRwiYsRSFOukEgZ+i2mSpmmPwUKaZWY2RupPa7q3ZJpGKFmOloCvDltVZWMBEOa2&#10;D7xWy43TIY1qOxXE77lhwLza+MhRgl0PLVzipEEUOt7G8x0SoshBmCxIgDziLdP7Lr0uG3a+S60d&#10;wJYgvz81r8reakD6F70mx9PqsoOiVZX13Ias1juAzhQlVk2ukdbRsjLjkS+U/Y/7Ik59FHrTyAlD&#10;f+p4U4acRZQmTpxAqgxXC8hmJ/BaacjK892hgzLC/8jefo/HTU7j2A0A+c4yIhC+NXOdKEWes4g9&#10;HydhmOJleEixbUUzZor9906vY4glfujGoU+cIPax42FAVxwj11mmMYqRlybEWxxs/KFlwKRMkzzX&#10;PP8M6RPYrtisuisYbLn407aUjXNbfrqlgtlW9VsDhCfY81Rroy9gIMbS9SClTQYq5nZnA3XVMOlM&#10;G3TbirLYwg4m2Tc8hnS9KXUiVancWAMY6MuTsfG716kpnMR0I4dCBSLg1qjWHMtUL1dlR+H5pND0&#10;HnqkL3FxSFzYSfUlQYDR1O9z2aBhKCT/Z635aVBr0vojTcsYrd1+vdcNpKt9d4TMAcCyzdISSvU1&#10;ld07KqC/Bo8rVL+Fn03FIR/zfmRbCuePyb/GAlB5wgCQHNDf3NYJ142YBdboIdwWXTUMN4LXH6CR&#10;ihXX4NYX6QKPIhmLYz0JWviWdtfN+zYb6KPwcrP/QEXbI6YD973hQy9GZydNipmrMPvTEA8/JJ7u&#10;8s4iXuCTMNAAMflZPxWM2ee6iERDJ3FhHzxOPol90Ip9ZPnNiIOWZJ/6vvzCxWfOReisHpBRyc4t&#10;g1FIvPCEjS4JogByuK6FFzYOr5iGB/mz2OgOETtp7S6V8TlVxojAy8yTnlTJzmUjRoTASzGl51gc&#10;3QhHqmL2dMQB1hN+8GuQ59Wafqk4ToeQXej4jBvViJBH6EiG2PbvI//9MyKeYuKbZ80xHT0SQX9q&#10;6EhCfOlV1QeY/6Q6ekPILnT8PnTUnxngA5J+kQdvadXHLvWFanytX/AcP8ld/QMAAP//AwBQSwME&#10;FAAGAAgAAAAhAP/YT8TiAAAADAEAAA8AAABkcnMvZG93bnJldi54bWxMj81OwzAQhO9IvIO1SFwQ&#10;tcNPE0KcqkJwQKoqKDyAm2yTQLwOsdOat+/2BLed3dHsN8Ui2l7scfSdIw3JTIFAqlzdUaPh8+Pl&#10;OgPhg6Ha9I5Qwy96WJTnZ4XJa3egd9xvQiM4hHxuNLQhDLmUvmrRGj9zAxLfdm60JrAcG1mP5sDh&#10;tpc3Ss2lNR3xh9YM+NRi9b2ZrIa4W/rV9Lz2X+u31U9MX6mLV7daX17E5SOIgDH8meGEz+hQMtPW&#10;TVR70bNWGXcJPKTZA4iTI0nmvNpquEvVPciykP9LlEcAAAD//wMAUEsBAi0AFAAGAAgAAAAhAOSZ&#10;w8D7AAAA4QEAABMAAAAAAAAAAAAAAAAAAAAAAFtDb250ZW50X1R5cGVzXS54bWxQSwECLQAUAAYA&#10;CAAAACEAI7Jq4dcAAACUAQAACwAAAAAAAAAAAAAAAAAsAQAAX3JlbHMvLnJlbHNQSwECLQAUAAYA&#10;CAAAACEAF6Yd6KgFAADaGwAADgAAAAAAAAAAAAAAAAAsAgAAZHJzL2Uyb0RvYy54bWxQSwECLQAU&#10;AAYACAAAACEA/9hPxOIAAAAMAQAADwAAAAAAAAAAAAAAAAAACAAAZHJzL2Rvd25yZXYueG1sUEsF&#10;BgAAAAAEAAQA8wAAAA8JAAAAAA==&#10;" mv:complextextbox="1">
                <v:shape id="Text Box 1538" o:spid="_x0000_s1059" type="#_x0000_t202" style="position:absolute;width:6400800;height:1851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fWwAAA&#10;ANoAAAAPAAAAZHJzL2Rvd25yZXYueG1sRI9LiwIxEITvwv6H0AveNLOy+BiNsgi7ePVx8NhO2mR0&#10;0hkm2XH890YQPBZV9RW1WHWuEi01ofSs4GuYgSAuvC7ZKDjsfwdTECEia6w8k4I7BVgtP3oLzLW/&#10;8ZbaXTQiQTjkqMDGWOdShsKSwzD0NXHyzr5xGJNsjNQN3hLcVXKUZWPpsOS0YLGmtaXiuvt3Csyx&#10;/TuZb5xNnbX3k7t0NDlulep/dj9zEJG6+A6/2hutYALPK+kGyO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Fx/fWwAAAANoAAAAPAAAAAAAAAAAAAAAAAJcCAABkcnMvZG93bnJl&#10;di54bWxQSwUGAAAAAAQABAD1AAAAhAMAAAAA&#10;" mv:complextextbox="1" filled="f" fillcolor="#b3cfff" stroked="f" strokecolor="#b3cfff" strokeweight="1.5pt">
                  <v:fill color2="#3f80cd" focus="100%" type="gradient">
                    <o:fill v:ext="view" type="gradientUnscaled"/>
                  </v:fill>
                  <v:stroke o:forcedash="t"/>
                  <v:textbox inset=",0,,0"/>
                </v:shape>
                <v:shape id="Text Box 30" o:spid="_x0000_s1060" type="#_x0000_t202" style="position:absolute;left:91440;width:6217920;height:661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w:p w14:paraId="68A96154" w14:textId="77777777" w:rsidR="006E49E4" w:rsidRDefault="006E49E4" w:rsidP="00A050F9">
                        <w:pPr>
                          <w:pStyle w:val="BoxText-Left"/>
                        </w:pPr>
                        <w:r w:rsidRPr="007E4D85">
                          <w:t>Cras posuere, velit nec rutrum auctor, velit augue feugiat orci, nec ornare urna quam ac massa. Nullam porta, mauris tempor sollicitudin varius, diam ipsum imperdiet massa, eu sagittis pede diam sit amet nisi. Fusce vitae ligula ac nunc elementum dignissim. Nullam rhoncus mi eu arcu. Donec ac nisi. Fusce sed mi non dolor consectetuer luctus. Cum sociis natoque penatibus et magnis dis parturient montes, nascetur ridiculus mus. Integer sit amet lectus. Curabitur cursus nisi eu enim. Vivamus in metus dictum purus fringilla eleifend. Aenean ultricies erat ac neque. Pellentesque luctus.</w:t>
                        </w:r>
                      </w:p>
                    </w:txbxContent>
                  </v:textbox>
                </v:shape>
                <v:shape id="Text Box 31" o:spid="_x0000_s1061" type="#_x0000_t202" style="position:absolute;left:91440;top:659765;width:6217920;height:220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897" inset="0,0,0,0">
                    <w:txbxContent/>
                  </v:textbox>
                </v:shape>
                <v:shape id="Text Box 897" o:spid="_x0000_s1062" type="#_x0000_t202" style="position:absolute;left:91440;top:879475;width:2968625;height:220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wgqyxAAA&#10;ANwAAAAPAAAAZHJzL2Rvd25yZXYueG1sRI9Ba8JAFITvhf6H5RW81U17sJq6ikgFQSjGePD4zD6T&#10;xezbmF01/ntXEDwOM/MNM552thYXar1xrOCrn4AgLpw2XCrY5ovPIQgfkDXWjknBjTxMJ+9vY0y1&#10;u3JGl00oRYSwT1FBFUKTSumLiiz6vmuIo3dwrcUQZVtK3eI1wm0tv5NkIC0ajgsVNjSvqDhuzlbB&#10;bMfZnzn979fZITN5Pkp4NTgq1fvoZr8gAnXhFX62l1rBcPQDjzPxCMjJ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IKssQAAADcAAAADwAAAAAAAAAAAAAAAACXAgAAZHJzL2Rv&#10;d25yZXYueG1sUEsFBgAAAAAEAAQA9QAAAIgDAAAAAA==&#10;" filled="f" stroked="f">
                  <v:textbox style="mso-next-textbox:#Text Box 898" inset="0,0,0,0">
                    <w:txbxContent/>
                  </v:textbox>
                </v:shape>
                <v:shape id="Text Box 898" o:spid="_x0000_s1063" type="#_x0000_t202" style="position:absolute;left:91440;top:1099185;width:2818765;height:221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XZ7AwQAA&#10;ANwAAAAPAAAAZHJzL2Rvd25yZXYueG1sRE9Ni8IwEL0L+x/CLHizqR5Eu0YRWWFBEGs9eJxtxjbY&#10;TLpNVuu/NwfB4+N9L1a9bcSNOm8cKxgnKQji0mnDlYJTsR3NQPiArLFxTAoe5GG1/BgsMNPuzjnd&#10;jqESMYR9hgrqENpMSl/WZNEnriWO3MV1FkOEXSV1h/cYbhs5SdOptGg4NtTY0qam8nr8twrWZ86/&#10;zd/+95BfclMU85R306tSw89+/QUiUB/e4pf7RyuYzePaeCYeAbl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N12ewMEAAADcAAAADwAAAAAAAAAAAAAAAACXAgAAZHJzL2Rvd25y&#10;ZXYueG1sUEsFBgAAAAAEAAQA9QAAAIUDAAAAAA==&#10;" filled="f" stroked="f">
                  <v:textbox style="mso-next-textbox:#Text Box 899" inset="0,0,0,0">
                    <w:txbxContent/>
                  </v:textbox>
                </v:shape>
                <v:shape id="Text Box 899" o:spid="_x0000_s1064" type="#_x0000_t202" style="position:absolute;left:91440;top:1319530;width:2849880;height:297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ETtbxAAA&#10;ANwAAAAPAAAAZHJzL2Rvd25yZXYueG1sRI9Ba8JAFITvBf/D8gRvdaMHMdFVRCwIgjTGg8dn9pks&#10;Zt+m2VXTf98tFHocZuYbZrnubSOe1HnjWMFknIAgLp02XCk4Fx/vcxA+IGtsHJOCb/KwXg3elphp&#10;9+KcnqdQiQhhn6GCOoQ2k9KXNVn0Y9cSR+/mOoshyq6SusNXhNtGTpNkJi0ajgs1trStqbyfHlbB&#10;5sL5znwdr5/5LTdFkSZ8mN2VGg37zQJEoD78h//ae61gnqbweyYeAbn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BE7W8QAAADcAAAADwAAAAAAAAAAAAAAAACXAgAAZHJzL2Rv&#10;d25yZXYueG1sUEsFBgAAAAAEAAQA9QAAAIgDAAAAAA==&#10;" filled="f" stroked="f">
                  <v:textbox inset="0,0,0,0">
                    <w:txbxContent/>
                  </v:textbox>
                </v:shape>
                <w10:wrap type="through" anchorx="page" anchory="page"/>
              </v:group>
            </w:pict>
          </mc:Fallback>
        </mc:AlternateContent>
      </w:r>
      <w:r>
        <w:rPr>
          <w:noProof/>
        </w:rPr>
        <mc:AlternateContent>
          <mc:Choice Requires="wps">
            <w:drawing>
              <wp:anchor distT="0" distB="0" distL="114300" distR="114300" simplePos="0" relativeHeight="251666944" behindDoc="0" locked="0" layoutInCell="1" allowOverlap="1" wp14:anchorId="187B4D12" wp14:editId="203D3EF9">
                <wp:simplePos x="0" y="0"/>
                <wp:positionH relativeFrom="page">
                  <wp:posOffset>685800</wp:posOffset>
                </wp:positionH>
                <wp:positionV relativeFrom="page">
                  <wp:posOffset>730885</wp:posOffset>
                </wp:positionV>
                <wp:extent cx="6400800" cy="356235"/>
                <wp:effectExtent l="0" t="0" r="0" b="24765"/>
                <wp:wrapThrough wrapText="bothSides">
                  <wp:wrapPolygon edited="0">
                    <wp:start x="86" y="0"/>
                    <wp:lineTo x="171" y="21561"/>
                    <wp:lineTo x="21343" y="21561"/>
                    <wp:lineTo x="21429" y="0"/>
                    <wp:lineTo x="86" y="0"/>
                  </wp:wrapPolygon>
                </wp:wrapThrough>
                <wp:docPr id="6"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5532EF78" w14:textId="77777777" w:rsidR="006E49E4" w:rsidRDefault="006E49E4" w:rsidP="00A050F9">
                            <w:pPr>
                              <w:pStyle w:val="Boxheading-medium"/>
                            </w:pPr>
                            <w:r w:rsidRPr="007E4D85">
                              <w:t>In hac habitasse platea dictumst.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65" type="#_x0000_t202" style="position:absolute;margin-left:54pt;margin-top:57.55pt;width:7in;height:28.0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5rFHEDAAChBwAADgAAAGRycy9lMm9Eb2MueG1srFXbjts2EH0v0H8g+K4VJdO6YbWBLVtFgW0b&#10;IAn6TEvUBZVIleSuvSn67x1S8kbe5iFoqgeBtxkenjkzc//uMg7omSvdS5Hj4I5gxEUl6160Of70&#10;sfQSjLRhomaDFDzHL1zjdw8//nB/njIeyk4ONVcInAidnaccd8ZMme/rquMj03dy4gI2G6lGZmCq&#10;Wr9W7Azex8EPCYn8s1T1pGTFtYbVw7yJH5z/puGV+a1pNDdoyDFgM+6v3P9k//7DPctaxaaurxYY&#10;7D+gGFkv4NJXVwdmGHpS/b9cjX2lpJaNuavk6Mum6Svu3gCvCcib13zo2MTdW4AcPb3SpP8/t9Wv&#10;z+8V6uscRxgJNkKIPvKLQXt5QTQMLD/nSWdw7MMEB80FNiDO7q16epTVHxoJWXRMtHynlDx3nNWA&#10;z1n6K9PZj7ZOTudfZA0XsScjnaNLo0ZLHtCBwDvE6eU1NhZMBYsRJSQhsFXB3mYbhZutBeez7Go9&#10;KW1+4nJEdpBjBbF33tnzozbz0esRe5mQZT8MLv6DuFkAn/MKdwKarVkGSGBoT1pMLrh/pSQ9JseE&#10;ejSMjh4lde3tyoJ6URnE28PmUBSH4G+LIqBZ19c1F/bSq9AC+m2BXCQ/S2Qttdp5U9L83pvOqcXy&#10;ZiG2esHaajRJCMi8rFV7KgaFnhnkw35TlGW5sNjq2Ww+HRD7OU83JpsyIcVhZQJcvV419AKBDnK8&#10;hVhZ85l0yC6H0wbrhgYXPeDyDaVBSMk+TL0ySmKPNnTrpTFJPBKk+zQiNKWH8pbSx17w76cUnUG1&#10;Kdkur5ZDv6Bm2Q0FN6zp9bGxN1DLhn7MMSh1IYBlNiOOonZKM6wf5vGKC4v/61zsyi2J6Sbx4ni7&#10;8eiGE2+flIW3K4Ioio/7Yn98I6+jk6z+fjpcUFb6X+Fd7vg65HK3CyNQvndIUgjfiYdeUhLq7Xd0&#10;GxRxXAaH2IZvtFqYBlbxuQeUA2sX1Hbr2xJjZNVNPwgC36XHrO+5Brl0vWJ1SeHKkq1Ec00yl9PF&#10;VcAwsoq1Nesk6xcoVJBYNnFsf4NBJ9VnjM7QK3Ks/3xiimM0/Cwgt9KAUttc3AQGar16uq4yUYGL&#10;HBsMWWKHhZkb0dOk+raDG+ayKuQOCmPTu5r1BQ08wU6gD7jHLD3LNpr13J360lkf/gEAAP//AwBQ&#10;SwMEFAAGAAgAAAAhAGRvhQDfAAAADAEAAA8AAABkcnMvZG93bnJldi54bWxMT8FKw0AUvAv+w/IE&#10;L2J3t2ANMZtiBcGDIFYRvG2zr0lo9u2S3bTx73096W3mzTBvplrPfhBHHFMfyIBeKBBITXA9tQY+&#10;P55vCxApW3J2CIQGfjDBur68qGzpwone8bjNreAQSqU10OUcSylT06G3aREiEmv7MHqbmY6tdKM9&#10;cbgf5FKplfS2J/7Q2YhPHTaH7eQNfL0Wxf7Qx5uo5vn7ZXrbTBg3xlxfzY8PIDLO+c8M5/pcHWru&#10;tAsTuSQG5qrgLZmBvtMgzg6tV3zaMbrXS5B1Jf+PqH8BAAD//wMAUEsBAi0AFAAGAAgAAAAhAOSZ&#10;w8D7AAAA4QEAABMAAAAAAAAAAAAAAAAAAAAAAFtDb250ZW50X1R5cGVzXS54bWxQSwECLQAUAAYA&#10;CAAAACEAI7Jq4dcAAACUAQAACwAAAAAAAAAAAAAAAAAsAQAAX3JlbHMvLnJlbHNQSwECLQAUAAYA&#10;CAAAACEAEd5rFHEDAAChBwAADgAAAAAAAAAAAAAAAAAsAgAAZHJzL2Uyb0RvYy54bWxQSwECLQAU&#10;AAYACAAAACEAZG+FAN8AAAAMAQAADwAAAAAAAAAAAAAAAADJBQAAZHJzL2Rvd25yZXYueG1sUEsF&#10;BgAAAAAEAAQA8wAAANUGAAAAAA==&#10;" filled="f" fillcolor="#b3cfff" stroked="f" strokecolor="#b3cfff" strokeweight="1.5pt">
                <v:fill color2="#3f80cd" focus="100%" type="gradient">
                  <o:fill v:ext="view" type="gradientUnscaled"/>
                </v:fill>
                <v:stroke o:forcedash="t"/>
                <v:textbox inset=",0,,0">
                  <w:txbxContent>
                    <w:p w14:paraId="5532EF78" w14:textId="77777777" w:rsidR="006E49E4" w:rsidRDefault="006E49E4" w:rsidP="00A050F9">
                      <w:pPr>
                        <w:pStyle w:val="Boxheading-medium"/>
                      </w:pPr>
                      <w:r w:rsidRPr="007E4D85">
                        <w:t>In hac habitasse platea dictumst.</w:t>
                      </w:r>
                    </w:p>
                  </w:txbxContent>
                </v:textbox>
                <w10:wrap type="through" anchorx="page" anchory="page"/>
              </v:shape>
            </w:pict>
          </mc:Fallback>
        </mc:AlternateContent>
      </w:r>
      <w:r>
        <w:rPr>
          <w:noProof/>
        </w:rPr>
        <mc:AlternateContent>
          <mc:Choice Requires="wps">
            <w:drawing>
              <wp:anchor distT="0" distB="0" distL="114300" distR="114300" simplePos="0" relativeHeight="251665920" behindDoc="0" locked="0" layoutInCell="0" allowOverlap="1" wp14:anchorId="6B978374" wp14:editId="68A5929F">
                <wp:simplePos x="0" y="0"/>
                <wp:positionH relativeFrom="page">
                  <wp:posOffset>548640</wp:posOffset>
                </wp:positionH>
                <wp:positionV relativeFrom="page">
                  <wp:posOffset>548640</wp:posOffset>
                </wp:positionV>
                <wp:extent cx="6675120" cy="2560320"/>
                <wp:effectExtent l="2540" t="2540" r="2540" b="2540"/>
                <wp:wrapTight wrapText="bothSides">
                  <wp:wrapPolygon edited="0">
                    <wp:start x="-90" y="-450"/>
                    <wp:lineTo x="-121" y="900"/>
                    <wp:lineTo x="-121" y="25200"/>
                    <wp:lineTo x="21752" y="25200"/>
                    <wp:lineTo x="21783" y="25200"/>
                    <wp:lineTo x="21814" y="21150"/>
                    <wp:lineTo x="21814" y="1800"/>
                    <wp:lineTo x="21783" y="0"/>
                    <wp:lineTo x="21662" y="-450"/>
                    <wp:lineTo x="-90" y="-450"/>
                  </wp:wrapPolygon>
                </wp:wrapTight>
                <wp:docPr id="5"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5603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026" style="position:absolute;margin-left:43.2pt;margin-top:43.2pt;width:525.6pt;height:201.6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4soyUDAACkBgAADgAAAGRycy9lMm9Eb2MueG1srFXfb9MwEH5H4n+w/J4ladMfiZahtVsQ0oCJ&#10;gXh2E6excOxgu8sG4n/nfF67Fl4Q0AfLd7HP33333fX81UMvyT03VmhV0vQsoYSrWjdCbUv66WMV&#10;LSmxjqmGSa14SR+5pa8uXr44H4eCT3SnZcMNgSDKFuNQ0s65oYhjW3e8Z/ZMD1zBx1abnjkwzTZu&#10;DBshei/jSZLM41GbZjC65taC9yp8pBcYv2157d63reWOyJICNoerwXXj1/jinBVbw4ZO1E8w2F+g&#10;6JlQ8Ogh1BVzjOyM+C1UL2qjrW7dWa37WLetqDnmANmkyS/Z3HVs4JgLkGOHA032/4Wt393fGiKa&#10;ks4oUayHEn0A0pjaSk6yCRI0DraAc3fDrfEp2uFG118sUXrdwTl+aYweO84agJV6QuOTC96wcJVs&#10;xre6gfhs5zRy9dCa3gcEFsgDluTxUBL+4EgNzvl8MUsBBqnh22Q2T6YBU8yK/fXBWPea6574TUkN&#10;wMfw7P7GOg+HFfsjCF9L0VRCSjS8zvhaGnLPQCGsrrlyKV6Xux7wBn+a+F8QC/hBUsGPLoiPcvVh&#10;8DV7/IJU/h2l/YsBTPBwFGdAyApIF7b+pE8chfM9TydZsprkUTVfLqKszWZRvkiWUZLmq3yeZHl2&#10;Vf3wUNOs6ETTcHUjFN+LOM3+TCRP7RTkhzImI9QxT2YJ0nCSjDXbzYGs1XRdVRUWHBg4zrkXDppa&#10;ir6kyyPmvEauVYMt55iQYR+f4kcGgYRTLi6rWbLIpstosZhNo2zKk2i1rNbR5ToFhVyv1qvr9JSL&#10;a+TX/jsdCGRfLG/oHWR31zUj2cid+cCgd6ZLUAgljfACnMyyYMCY8VuvHMLkFuZj7QwlRrvPwnXY&#10;3F7vPuYJsXgl+JkcOha0Ns/yPN+zHeqAXB3gBOaekR4R+0TGM7eg2b3ksFt9g/qZaYuNbh6hWQEk&#10;diSMdth02nyjZIQxWVL7dccMp0S+UdDweZplfq4eG+bY2BwbTNUQqqQOCMHt2oVZvBuM2HbwUug9&#10;pS9hSLQC2/cZFeD3BoxCzORpbPtZe2zjqec/l4ufAAAA//8DAFBLAwQUAAYACAAAACEAw0bNfd4A&#10;AAAKAQAADwAAAGRycy9kb3ducmV2LnhtbEyPzU7DMBCE70i8g7VI3KhTqEJIs6kQqLccoO0Bbk68&#10;+SnxOordNLw9roQEp9FqRjPfZpvZ9GKi0XWWEZaLCARxZXXHDcJhv71LQDivWKveMiF8k4NNfn2V&#10;qVTbM7/TtPONCCXsUoXQej+kUrqqJaPcwg7EwavtaJQP59hIPapzKDe9vI+iWBrVcVho1UAvLVVf&#10;u5NBKIu3uqD6sC8+jr57dZ812+2EeHszP69BeJr9Xxgu+AEd8sBU2hNrJ3qEJF6F5K9e/OXDYwyi&#10;RFglTzHIPJP/X8h/AAAA//8DAFBLAQItABQABgAIAAAAIQDkmcPA+wAAAOEBAAATAAAAAAAAAAAA&#10;AAAAAAAAAABbQ29udGVudF9UeXBlc10ueG1sUEsBAi0AFAAGAAgAAAAhACOyauHXAAAAlAEAAAsA&#10;AAAAAAAAAAAAAAAALAEAAF9yZWxzLy5yZWxzUEsBAi0AFAAGAAgAAAAhAKiuLKMlAwAApAYAAA4A&#10;AAAAAAAAAAAAAAAALAIAAGRycy9lMm9Eb2MueG1sUEsBAi0AFAAGAAgAAAAhAMNGzX3eAAAACgEA&#10;AA8AAAAAAAAAAAAAAAAAfQUAAGRycy9kb3ducmV2LnhtbFBLBQYAAAAABAAEAPMAAACIBgAAAAA=&#10;" o:allowincell="f" fillcolor="#18348a [3204]" stroked="f" strokecolor="#b3cfff" strokeweight="1.5pt">
                <v:shadow opacity="42597f" mv:blur="38100f" offset="0,2pt"/>
                <v:textbox inset=",7.2pt,,7.2pt"/>
                <w10:wrap type="tight" anchorx="page" anchory="page"/>
              </v:rect>
            </w:pict>
          </mc:Fallback>
        </mc:AlternateContent>
      </w:r>
    </w:p>
    <w:sectPr w:rsidR="00DB089A" w:rsidSect="00A050F9">
      <w:headerReference w:type="first" r:id="rId26"/>
      <w:footerReference w:type="first" r:id="rId27"/>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E4A3C9" w14:textId="77777777" w:rsidR="004A655C" w:rsidRDefault="004A655C">
      <w:r>
        <w:separator/>
      </w:r>
    </w:p>
  </w:endnote>
  <w:endnote w:type="continuationSeparator" w:id="0">
    <w:p w14:paraId="5B849807" w14:textId="77777777" w:rsidR="004A655C" w:rsidRDefault="004A6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Cooper Black">
    <w:panose1 w:val="0208090404030B0204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87D27" w14:textId="77777777" w:rsidR="006E49E4" w:rsidRDefault="006E49E4">
    <w:pPr>
      <w:pStyle w:val="Footer"/>
    </w:pPr>
    <w:r>
      <w:rPr>
        <w:noProof/>
      </w:rPr>
      <mc:AlternateContent>
        <mc:Choice Requires="wps">
          <w:drawing>
            <wp:anchor distT="0" distB="0" distL="114300" distR="114300" simplePos="0" relativeHeight="251659265" behindDoc="0" locked="0" layoutInCell="1" allowOverlap="1" wp14:anchorId="612276C8" wp14:editId="0233AF60">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ECD740C" w14:textId="77777777" w:rsidR="006E49E4" w:rsidRDefault="006E49E4" w:rsidP="00A050F9">
                          <w:pPr>
                            <w:pStyle w:val="Page"/>
                          </w:pPr>
                          <w:r>
                            <w:fldChar w:fldCharType="begin"/>
                          </w:r>
                          <w:r>
                            <w:instrText xml:space="preserve"> PAGE  \* MERGEFORMAT </w:instrText>
                          </w:r>
                          <w:r>
                            <w:fldChar w:fldCharType="separate"/>
                          </w:r>
                          <w:r w:rsidR="004A655C">
                            <w:rPr>
                              <w:noProof/>
                            </w:rPr>
                            <w:t>3</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66"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igXvkCAABYBgAADgAAAGRycy9lMm9Eb2MueG1srFXbjpswEH2v1H+w/M5yKSEBLVkREqpK24u0&#10;2w9wwASrYFPbCdlW/feOTa67fVi1zQOyx/bMOXNmJrd3+65FOyoVEzzF/o2HEeWlqBjfpPjrY+HM&#10;MFKa8Iq0gtMUP1GF7+Zv39wOfUID0Yi2ohKBE66SoU9xo3WfuK4qG9oRdSN6yuGwFrIjGrZy41aS&#10;DOC9a93A8yJ3ELLqpSipUmBdjod4bv3XNS3157pWVKM2xYBN26+037X5uvNbkmwk6RtWHmCQv0DR&#10;EcYh6MnVkmiCtpK9cNWxUgolan1Tis4Vdc1KajkAG997xuahIT21XCA5qj+lSf0/t+Wn3ReJWJXi&#10;dxhx0oFEj3Sv0ULsUWSyM/QqgUsPPVzTezCDypap6u9F+U0hLvKG8A3NpBRDQ0kF6Hzz0r14OvpR&#10;xsl6+CgqCEO2WlhH+1p2JnWQDATeQaWnkzIGSgnGaDINgglGJRwFU386s8q5JDk+7qXS76nokFmk&#10;WILw1jnZ3SttwJDkeMXE4qJgbWvFb/mVAS6OFggNT82ZAWG1/Bl78Wq2moVOGEQrJ/SqysmKPHSi&#10;wp9Olu+Web70f5m4fpg0rKooN2GOdeWHr9PtUOFjRZwqS4mWVcadgaTkZp23Eu0I1HVhfzblcHK+&#10;5l7DsEkALs8o+UHoLYLYKaLZ1AnrcOLEU2/meH68iCMvjMNlcU3pnnH675TQkOJ4AppaOmfQz7h5&#10;9veSG0k6pmFytKxL8ex0iSSmAle8stJqwtpxfZEKA//PqcihyLLpJHaibOI7oQ9ZyDIvcJZF5mVe&#10;WORxuDCp6ExeB5gZPUwc0y3QFUVLNoekmOPXCd2R8mqc+b5r5R5lHZvIlt8Rry1I21emlcam0vv1&#10;HtiaZluL6gk6TAroAGgjGMuwaIT8gZGBm2L1fUskxaj9wKFLYz8MzUy0G1jIS+v6aCW8BBcp1hiN&#10;y1yP83PbS7ZpIMI4D7jIoKNrZrvtjAagmw2ML0viMGrNfLzc21vnP4T5bwAAAP//AwBQSwMEFAAG&#10;AAgAAAAhADkUKU7iAAAADQEAAA8AAABkcnMvZG93bnJldi54bWxMj81OwzAQhO9IvIO1SNyoTVCc&#10;Ko1TRUg5IIFUCuLsxG4S1T9J7LaBp2d7guPOfJqdKbaLNeSs5zB4J+BxxYBo13o1uE7A50f9sAYS&#10;onRKGu+0gG8dYFve3hQyV/7i3vV5HzuCIS7kUkAf45hTGtpeWxlWftQOvYOfrYx4zh1Vs7xguDU0&#10;YYxTKweHH3o56udet8f9yQp42zXTzwsL1lSxrrNqN70eviYh7u+WagMk6iX+wXCtj9WhxE6NPzkV&#10;iBGQcpYgikaapLgKEc6fMiDNVeLZGmhZ0P8ryl8AAAD//wMAUEsBAi0AFAAGAAgAAAAhAOSZw8D7&#10;AAAA4QEAABMAAAAAAAAAAAAAAAAAAAAAAFtDb250ZW50X1R5cGVzXS54bWxQSwECLQAUAAYACAAA&#10;ACEAI7Jq4dcAAACUAQAACwAAAAAAAAAAAAAAAAAsAQAAX3JlbHMvLnJlbHNQSwECLQAUAAYACAAA&#10;ACEAk0igXvkCAABYBgAADgAAAAAAAAAAAAAAAAAsAgAAZHJzL2Uyb0RvYy54bWxQSwECLQAUAAYA&#10;CAAAACEAORQpTuIAAAANAQAADwAAAAAAAAAAAAAAAABRBQAAZHJzL2Rvd25yZXYueG1sUEsFBgAA&#10;AAAEAAQA8wAAAGAGAAAAAA==&#10;" mv:complextextbox="1" filled="f" stroked="f">
              <v:textbox inset=",0,,0">
                <w:txbxContent>
                  <w:p w14:paraId="4ECD740C" w14:textId="77777777" w:rsidR="006E49E4" w:rsidRDefault="006E49E4" w:rsidP="00A050F9">
                    <w:pPr>
                      <w:pStyle w:val="Page"/>
                    </w:pPr>
                    <w:r>
                      <w:fldChar w:fldCharType="begin"/>
                    </w:r>
                    <w:r>
                      <w:instrText xml:space="preserve"> PAGE  \* MERGEFORMAT </w:instrText>
                    </w:r>
                    <w:r>
                      <w:fldChar w:fldCharType="separate"/>
                    </w:r>
                    <w:r w:rsidR="004A655C">
                      <w:rPr>
                        <w:noProof/>
                      </w:rPr>
                      <w:t>3</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25BC8" w14:textId="77777777" w:rsidR="006E49E4" w:rsidRDefault="006E49E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C5DD6F" w14:textId="77777777" w:rsidR="004A655C" w:rsidRDefault="004A655C">
      <w:r>
        <w:separator/>
      </w:r>
    </w:p>
  </w:footnote>
  <w:footnote w:type="continuationSeparator" w:id="0">
    <w:p w14:paraId="37BA992F" w14:textId="77777777" w:rsidR="004A655C" w:rsidRDefault="004A655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6BF39" w14:textId="77777777" w:rsidR="006E49E4" w:rsidRDefault="006E49E4">
    <w:pPr>
      <w:pStyle w:val="Header"/>
    </w:pPr>
    <w:r>
      <w:rPr>
        <w:noProof/>
      </w:rPr>
      <mc:AlternateContent>
        <mc:Choice Requires="wps">
          <w:drawing>
            <wp:anchor distT="0" distB="0" distL="114300" distR="114300" simplePos="0" relativeHeight="251659264" behindDoc="0" locked="0" layoutInCell="0" allowOverlap="1" wp14:anchorId="784CDA61" wp14:editId="3762B765">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A2A70" w14:textId="77777777" w:rsidR="006E49E4" w:rsidRDefault="006E49E4">
    <w:pPr>
      <w:pStyle w:val="Header"/>
    </w:pPr>
    <w:r>
      <w:rPr>
        <w:noProof/>
      </w:rPr>
      <mc:AlternateContent>
        <mc:Choice Requires="wps">
          <w:drawing>
            <wp:anchor distT="0" distB="0" distL="114300" distR="114300" simplePos="0" relativeHeight="251658240" behindDoc="0" locked="0" layoutInCell="0" allowOverlap="1" wp14:anchorId="13DBABC0" wp14:editId="6D58AF3B">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77303" w14:textId="77777777" w:rsidR="006E49E4" w:rsidRDefault="006E49E4">
    <w:pPr>
      <w:pStyle w:val="Header"/>
    </w:pPr>
    <w:r>
      <w:rPr>
        <w:noProof/>
      </w:rPr>
      <mc:AlternateContent>
        <mc:Choice Requires="wps">
          <w:drawing>
            <wp:anchor distT="0" distB="0" distL="114300" distR="114300" simplePos="0" relativeHeight="251659267" behindDoc="0" locked="0" layoutInCell="0" allowOverlap="1" wp14:anchorId="7E474A0A" wp14:editId="0FF05926">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540pt;height:10in;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u1P1k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QFtaNEsQ5K9BFIY6qRnGyRnqG3O/B66j8YTND273T52RKl8xa8+N4YPbScVQAqRv/w1QE0LBwl&#10;p+FXXUF0dnbaM3WpTYcBgQNy8QV5mQvCL46UsLhOV2kUQd1K2NvGSYIG3sF21+O9se5nrjuCk4wa&#10;AO/Ds+d31o2uVxe8TelCSAnrbCcVGQDzYgMxfWZaigp3vYEC5Lk05JmBdFhZcuVi7yfPHaQyrscA&#10;aIQE8c4daG1cv6L0OsYwHrO9vaETDpQvRZdRzPEaBak8qsojdEzIcQ4JS4W4uNf0mBpYFwdTvw6M&#10;eb39vY22x/SYJkGyWB+DJKqqYF/kSbAu4s3qsDzk+SH+BxOJk10rqoorzPmq/Tj5Nm1Nr3BU7a36&#10;PYPEaPeHcK0XMFYVITZ2wtpY0muQy0S7aU4zz4/LvCiKqcSNHY+N3hPVuGRvjyyLNMoPN0eAq/kq&#10;KRQBlWZ0hdKZxQMPfqp0+JoGXyZgFW9BEY6U7otVtEmWabDZrJZBsuRR8JgWebDP4/V6c3zMH49f&#10;UXr0ZbI/htW55ohKn0E2T201kJM8m48MXu4yBW4oqQQ+gAVmigY0uWvShMkGunPpDP3fyrzi0/M0&#10;lobJvmWjoNfJduvbAbA7uXuuZjgjc1d1ojXrayLjC7cQ46pc3y2wQYyN5qSrF2gWIB+UB34sMGm1&#10;+YuSAZp0Ru2fZ2Y4JfIXBQryLQG6+q1hbo3TrcFUCaEy6ihoAqe5G3+Cc29E08JN4wNXeg9Nqha+&#10;fWADG1EBfjSgEftMpk8DO/2t7b2+fG0P/wIAAP//AwBQSwMEFAAGAAgAAAAhAGbmJa/bAAAACwEA&#10;AA8AAABkcnMvZG93bnJldi54bWxMT0trg0AQvhf6H5Yp9NasBpIW4xpKX5eeqn2Q2+pOVOrOirsx&#10;+u87QqE9zTfzDd8j3U+2EyMOvnWkIF5FIJAqZ1qqFbwXzzd3IHzQZHTnCBXM6GGfXV6kOjHuTG84&#10;5qEWLEI+0QqaEPpESl81aLVfuR6JuaMbrA68DrU0gz6zuO3kOoq20uqW2KHRPT40WH3nJ6vgM38q&#10;py9/mIuX49htP6h4HedHpa6vpvsdiIBT+HuGJT5Hh4wzle5ExotOwe2aq4TfufDxZrmUjDYxI5ml&#10;8n+H7AcAAP//AwBQSwECLQAUAAYACAAAACEA5JnDwPsAAADhAQAAEwAAAAAAAAAAAAAAAAAAAAAA&#10;W0NvbnRlbnRfVHlwZXNdLnhtbFBLAQItABQABgAIAAAAIQAjsmrh1wAAAJQBAAALAAAAAAAAAAAA&#10;AAAAACwBAABfcmVscy8ucmVsc1BLAQItABQABgAIAAAAIQAuG7U/WQMAACIHAAAOAAAAAAAAAAAA&#10;AAAAACwCAABkcnMvZTJvRG9jLnhtbFBLAQItABQABgAIAAAAIQBm5iWv2wAAAAsBAAAPAAAAAAAA&#10;AAAAAAAAALEFAABkcnMvZG93bnJldi54bWxQSwUGAAAAAAQABADzAAAAuQY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B3A02EE"/>
    <w:lvl w:ilvl="0">
      <w:start w:val="1"/>
      <w:numFmt w:val="decimal"/>
      <w:lvlText w:val="%1."/>
      <w:lvlJc w:val="left"/>
      <w:pPr>
        <w:tabs>
          <w:tab w:val="num" w:pos="1800"/>
        </w:tabs>
        <w:ind w:left="1800" w:hanging="360"/>
      </w:pPr>
    </w:lvl>
  </w:abstractNum>
  <w:abstractNum w:abstractNumId="2">
    <w:nsid w:val="FFFFFF7D"/>
    <w:multiLevelType w:val="singleLevel"/>
    <w:tmpl w:val="0C10FDF4"/>
    <w:lvl w:ilvl="0">
      <w:start w:val="1"/>
      <w:numFmt w:val="decimal"/>
      <w:lvlText w:val="%1."/>
      <w:lvlJc w:val="left"/>
      <w:pPr>
        <w:tabs>
          <w:tab w:val="num" w:pos="1440"/>
        </w:tabs>
        <w:ind w:left="1440" w:hanging="360"/>
      </w:pPr>
    </w:lvl>
  </w:abstractNum>
  <w:abstractNum w:abstractNumId="3">
    <w:nsid w:val="FFFFFF7E"/>
    <w:multiLevelType w:val="singleLevel"/>
    <w:tmpl w:val="0818E956"/>
    <w:lvl w:ilvl="0">
      <w:start w:val="1"/>
      <w:numFmt w:val="decimal"/>
      <w:lvlText w:val="%1."/>
      <w:lvlJc w:val="left"/>
      <w:pPr>
        <w:tabs>
          <w:tab w:val="num" w:pos="1080"/>
        </w:tabs>
        <w:ind w:left="1080" w:hanging="360"/>
      </w:pPr>
    </w:lvl>
  </w:abstractNum>
  <w:abstractNum w:abstractNumId="4">
    <w:nsid w:val="FFFFFF7F"/>
    <w:multiLevelType w:val="singleLevel"/>
    <w:tmpl w:val="841EF21E"/>
    <w:lvl w:ilvl="0">
      <w:start w:val="1"/>
      <w:numFmt w:val="decimal"/>
      <w:lvlText w:val="%1."/>
      <w:lvlJc w:val="left"/>
      <w:pPr>
        <w:tabs>
          <w:tab w:val="num" w:pos="720"/>
        </w:tabs>
        <w:ind w:left="720" w:hanging="360"/>
      </w:pPr>
    </w:lvl>
  </w:abstractNum>
  <w:abstractNum w:abstractNumId="5">
    <w:nsid w:val="FFFFFF80"/>
    <w:multiLevelType w:val="singleLevel"/>
    <w:tmpl w:val="79529B3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B2365F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AD28805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E54BA0A"/>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9D02FC3E"/>
    <w:lvl w:ilvl="0">
      <w:start w:val="1"/>
      <w:numFmt w:val="decimal"/>
      <w:lvlText w:val="%1."/>
      <w:lvlJc w:val="left"/>
      <w:pPr>
        <w:tabs>
          <w:tab w:val="num" w:pos="360"/>
        </w:tabs>
        <w:ind w:left="360" w:hanging="360"/>
      </w:pPr>
    </w:lvl>
  </w:abstractNum>
  <w:abstractNum w:abstractNumId="1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0"/>
  </w:docVars>
  <w:rsids>
    <w:rsidRoot w:val="00A13B55"/>
    <w:rsid w:val="000435EF"/>
    <w:rsid w:val="00084C27"/>
    <w:rsid w:val="000A5305"/>
    <w:rsid w:val="00111F14"/>
    <w:rsid w:val="00140482"/>
    <w:rsid w:val="00226F19"/>
    <w:rsid w:val="00287006"/>
    <w:rsid w:val="00294885"/>
    <w:rsid w:val="002C4A88"/>
    <w:rsid w:val="00302A6F"/>
    <w:rsid w:val="00316EFD"/>
    <w:rsid w:val="003336B4"/>
    <w:rsid w:val="003C568E"/>
    <w:rsid w:val="003E5899"/>
    <w:rsid w:val="00472340"/>
    <w:rsid w:val="00491EDC"/>
    <w:rsid w:val="004A655C"/>
    <w:rsid w:val="005471BF"/>
    <w:rsid w:val="00576B7C"/>
    <w:rsid w:val="00594CE2"/>
    <w:rsid w:val="005F58CA"/>
    <w:rsid w:val="0062195E"/>
    <w:rsid w:val="0067057D"/>
    <w:rsid w:val="00687B8E"/>
    <w:rsid w:val="006E49E4"/>
    <w:rsid w:val="00753D6E"/>
    <w:rsid w:val="00786477"/>
    <w:rsid w:val="008C000A"/>
    <w:rsid w:val="00900C32"/>
    <w:rsid w:val="009F65DE"/>
    <w:rsid w:val="00A050F9"/>
    <w:rsid w:val="00A10F33"/>
    <w:rsid w:val="00A13B55"/>
    <w:rsid w:val="00A304C3"/>
    <w:rsid w:val="00AB12C3"/>
    <w:rsid w:val="00AE04C3"/>
    <w:rsid w:val="00B82996"/>
    <w:rsid w:val="00B863B5"/>
    <w:rsid w:val="00C00863"/>
    <w:rsid w:val="00C067CC"/>
    <w:rsid w:val="00C36A9F"/>
    <w:rsid w:val="00C47AD3"/>
    <w:rsid w:val="00C57849"/>
    <w:rsid w:val="00C61876"/>
    <w:rsid w:val="00C94F80"/>
    <w:rsid w:val="00D101B9"/>
    <w:rsid w:val="00D1166B"/>
    <w:rsid w:val="00D317E2"/>
    <w:rsid w:val="00DB089A"/>
    <w:rsid w:val="00DD2C6A"/>
    <w:rsid w:val="00E147B9"/>
    <w:rsid w:val="00EC1070"/>
    <w:rsid w:val="00F5081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0221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character" w:styleId="Hyperlink">
    <w:name w:val="Hyperlink"/>
    <w:basedOn w:val="DefaultParagraphFont"/>
    <w:rsid w:val="00C36A9F"/>
    <w:rPr>
      <w:color w:val="3563F5"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character" w:styleId="Hyperlink">
    <w:name w:val="Hyperlink"/>
    <w:basedOn w:val="DefaultParagraphFont"/>
    <w:rsid w:val="00C36A9F"/>
    <w:rPr>
      <w:color w:val="3563F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jpeg"/><Relationship Id="rId26" Type="http://schemas.openxmlformats.org/officeDocument/2006/relationships/header" Target="header3.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hyperlink" Target="mailto:sliferel@champaignschools.org" TargetMode="External"/><Relationship Id="rId18" Type="http://schemas.openxmlformats.org/officeDocument/2006/relationships/hyperlink" Target="mailto:sliferel@champaignschools.org" TargetMode="External"/><Relationship Id="rId19" Type="http://schemas.openxmlformats.org/officeDocument/2006/relationships/image" Target="media/image7.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eam%20Newsletter.dotx" TargetMode="External"/></Relationships>
</file>

<file path=word/theme/theme1.xml><?xml version="1.0" encoding="utf-8"?>
<a:theme xmlns:a="http://schemas.openxmlformats.org/drawingml/2006/main" name="Office Theme">
  <a:themeElements>
    <a:clrScheme name="Team Newsletter">
      <a:dk1>
        <a:sysClr val="windowText" lastClr="000000"/>
      </a:dk1>
      <a:lt1>
        <a:sysClr val="window" lastClr="FFFFFF"/>
      </a:lt1>
      <a:dk2>
        <a:srgbClr val="4A4A4A"/>
      </a:dk2>
      <a:lt2>
        <a:srgbClr val="CCCCCC"/>
      </a:lt2>
      <a:accent1>
        <a:srgbClr val="18348A"/>
      </a:accent1>
      <a:accent2>
        <a:srgbClr val="5870BB"/>
      </a:accent2>
      <a:accent3>
        <a:srgbClr val="FFAE00"/>
      </a:accent3>
      <a:accent4>
        <a:srgbClr val="EB3700"/>
      </a:accent4>
      <a:accent5>
        <a:srgbClr val="7400EB"/>
      </a:accent5>
      <a:accent6>
        <a:srgbClr val="92BC00"/>
      </a:accent6>
      <a:hlink>
        <a:srgbClr val="3563F5"/>
      </a:hlink>
      <a:folHlink>
        <a:srgbClr val="839CEA"/>
      </a:folHlink>
    </a:clrScheme>
    <a:fontScheme name="Team Newsletter">
      <a:majorFont>
        <a:latin typeface="Cooper Black"/>
        <a:ea typeface=""/>
        <a:cs typeface=""/>
        <a:font script="Jpan" typeface="ヒラギノ丸ゴ Pro W4"/>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Team Newsletter.dotx</Template>
  <TotalTime>298</TotalTime>
  <Pages>4</Pages>
  <Words>7</Words>
  <Characters>42</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Slifer</dc:creator>
  <cp:keywords/>
  <dc:description/>
  <cp:lastModifiedBy>Elizabeth Slifer</cp:lastModifiedBy>
  <cp:revision>4</cp:revision>
  <cp:lastPrinted>2007-05-07T22:10:00Z</cp:lastPrinted>
  <dcterms:created xsi:type="dcterms:W3CDTF">2012-10-12T11:46:00Z</dcterms:created>
  <dcterms:modified xsi:type="dcterms:W3CDTF">2012-10-12T18:21:00Z</dcterms:modified>
  <cp:category/>
</cp:coreProperties>
</file>