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EBB712" w14:textId="53E3055D" w:rsidR="00D07614" w:rsidRDefault="001E5CA0">
      <w:pPr>
        <w:sectPr w:rsidR="00D07614">
          <w:headerReference w:type="default" r:id="rId9"/>
          <w:footerReference w:type="default" r:id="rId10"/>
          <w:headerReference w:type="first" r:id="rId11"/>
          <w:footerReference w:type="first" r:id="rId12"/>
          <w:pgSz w:w="12240" w:h="15840"/>
          <w:pgMar w:top="1080" w:right="576" w:bottom="1080" w:left="576" w:header="576" w:footer="576" w:gutter="0"/>
          <w:cols w:space="720"/>
          <w:titlePg/>
        </w:sectPr>
      </w:pPr>
      <w:r>
        <w:rPr>
          <w:noProof/>
        </w:rPr>
        <mc:AlternateContent>
          <mc:Choice Requires="wps">
            <w:drawing>
              <wp:anchor distT="0" distB="0" distL="114300" distR="114300" simplePos="0" relativeHeight="251663601" behindDoc="0" locked="0" layoutInCell="1" allowOverlap="1" wp14:anchorId="1C9AD5CD" wp14:editId="394221A8">
                <wp:simplePos x="0" y="0"/>
                <wp:positionH relativeFrom="page">
                  <wp:posOffset>5016500</wp:posOffset>
                </wp:positionH>
                <wp:positionV relativeFrom="page">
                  <wp:posOffset>7988300</wp:posOffset>
                </wp:positionV>
                <wp:extent cx="2247900" cy="1016000"/>
                <wp:effectExtent l="0" t="0" r="0" b="0"/>
                <wp:wrapThrough wrapText="bothSides">
                  <wp:wrapPolygon edited="0">
                    <wp:start x="244" y="0"/>
                    <wp:lineTo x="244" y="21060"/>
                    <wp:lineTo x="20990" y="21060"/>
                    <wp:lineTo x="20990" y="0"/>
                    <wp:lineTo x="244" y="0"/>
                  </wp:wrapPolygon>
                </wp:wrapThrough>
                <wp:docPr id="280" name="Text Box 280"/>
                <wp:cNvGraphicFramePr/>
                <a:graphic xmlns:a="http://schemas.openxmlformats.org/drawingml/2006/main">
                  <a:graphicData uri="http://schemas.microsoft.com/office/word/2010/wordprocessingShape">
                    <wps:wsp>
                      <wps:cNvSpPr txBox="1"/>
                      <wps:spPr>
                        <a:xfrm>
                          <a:off x="0" y="0"/>
                          <a:ext cx="2247900" cy="1016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8B0B56" w14:textId="504AA0E5" w:rsidR="001E5CA0" w:rsidRDefault="001E5CA0">
                            <w:r>
                              <w:t xml:space="preserve">Check </w:t>
                            </w:r>
                            <w:proofErr w:type="spellStart"/>
                            <w:r>
                              <w:t>Schoology</w:t>
                            </w:r>
                            <w:proofErr w:type="spellEnd"/>
                            <w:r>
                              <w:t xml:space="preserve"> site, too.</w:t>
                            </w:r>
                          </w:p>
                          <w:p w14:paraId="59E20E47" w14:textId="5A0B48A2" w:rsidR="001E5CA0" w:rsidRDefault="001E5CA0">
                            <w:r>
                              <w:t>Your child will be bringing home the code to get signed in to view Woodland Forest.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80" o:spid="_x0000_s1026" type="#_x0000_t202" style="position:absolute;margin-left:395pt;margin-top:629pt;width:177pt;height:80pt;z-index:2516636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" mv:complextextbox="1" filled="f" stroked="f">
                <v:textbox>
                  <w:txbxContent>
                    <w:p w14:paraId="1F8B0B56" w14:textId="504AA0E5" w:rsidR="001E5CA0" w:rsidRDefault="001E5CA0">
                      <w:r>
                        <w:t xml:space="preserve">Check </w:t>
                      </w:r>
                      <w:proofErr w:type="spellStart"/>
                      <w:r>
                        <w:t>Schoology</w:t>
                      </w:r>
                      <w:proofErr w:type="spellEnd"/>
                      <w:r>
                        <w:t xml:space="preserve"> site, too.</w:t>
                      </w:r>
                    </w:p>
                    <w:p w14:paraId="59E20E47" w14:textId="5A0B48A2" w:rsidR="001E5CA0" w:rsidRDefault="001E5CA0">
                      <w:r>
                        <w:t>Your child will be bringing home the code to get signed in to view Woodland Forest.</w:t>
                      </w:r>
                    </w:p>
                  </w:txbxContent>
                </v:textbox>
                <w10:wrap type="through" anchorx="page" anchory="page"/>
              </v:shape>
            </w:pict>
          </mc:Fallback>
        </mc:AlternateContent>
      </w:r>
      <w:r>
        <w:rPr>
          <w:noProof/>
        </w:rPr>
        <mc:AlternateContent>
          <mc:Choice Requires="wps">
            <w:drawing>
              <wp:anchor distT="0" distB="0" distL="114300" distR="114300" simplePos="0" relativeHeight="251658402" behindDoc="0" locked="0" layoutInCell="1" allowOverlap="1" wp14:anchorId="4C1763D1" wp14:editId="57008488">
                <wp:simplePos x="0" y="0"/>
                <wp:positionH relativeFrom="page">
                  <wp:posOffset>241300</wp:posOffset>
                </wp:positionH>
                <wp:positionV relativeFrom="page">
                  <wp:posOffset>9080500</wp:posOffset>
                </wp:positionV>
                <wp:extent cx="7171690" cy="612140"/>
                <wp:effectExtent l="0" t="0" r="16510" b="22860"/>
                <wp:wrapTight wrapText="bothSides">
                  <wp:wrapPolygon edited="0">
                    <wp:start x="0" y="0"/>
                    <wp:lineTo x="0" y="21510"/>
                    <wp:lineTo x="21573" y="21510"/>
                    <wp:lineTo x="21573"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1690"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93025" w14:textId="77777777" w:rsidR="001E5CA0" w:rsidRDefault="006F544D" w:rsidP="00D07614">
                            <w:pPr>
                              <w:pStyle w:val="Footer"/>
                            </w:pPr>
                            <w:r>
                              <w:t xml:space="preserve">Contact me at </w:t>
                            </w:r>
                            <w:hyperlink r:id="rId13" w:history="1">
                              <w:r w:rsidRPr="0043768C">
                                <w:rPr>
                                  <w:rStyle w:val="Hyperlink"/>
                                </w:rPr>
                                <w:t>sliferel@champaignschools.org</w:t>
                              </w:r>
                            </w:hyperlink>
                            <w:r>
                              <w:t xml:space="preserve"> or phone 351-3811 and leave message with office sec.</w:t>
                            </w:r>
                            <w:r w:rsidR="001E5CA0">
                              <w:t xml:space="preserve"> </w:t>
                            </w:r>
                          </w:p>
                          <w:p w14:paraId="2C1A1F07" w14:textId="77777777" w:rsidR="001E5CA0" w:rsidRDefault="001E5CA0" w:rsidP="00D07614">
                            <w:pPr>
                              <w:pStyle w:val="Footer"/>
                            </w:pPr>
                          </w:p>
                          <w:p w14:paraId="11429153" w14:textId="08A05290" w:rsidR="006F544D" w:rsidRDefault="001E5CA0" w:rsidP="00D07614">
                            <w:pPr>
                              <w:pStyle w:val="Footer"/>
                            </w:pPr>
                            <w:r>
                              <w:t>And look for more pictures of our class working cbroom307fourthgrade.weebly.com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27" type="#_x0000_t202" style="position:absolute;margin-left:19pt;margin-top:715pt;width:564.7pt;height:48.2pt;z-index:2516584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" filled="f" stroked="f">
                <v:textbox inset="0,0,0,0">
                  <w:txbxContent>
                    <w:p w14:paraId="49E93025" w14:textId="77777777" w:rsidR="001E5CA0" w:rsidRDefault="006F544D" w:rsidP="00D07614">
                      <w:pPr>
                        <w:pStyle w:val="Footer"/>
                      </w:pPr>
                      <w:r>
                        <w:t xml:space="preserve">Contact me at </w:t>
                      </w:r>
                      <w:hyperlink r:id="rId14" w:history="1">
                        <w:r w:rsidRPr="0043768C">
                          <w:rPr>
                            <w:rStyle w:val="Hyperlink"/>
                          </w:rPr>
                          <w:t>sliferel@champaignschools.org</w:t>
                        </w:r>
                      </w:hyperlink>
                      <w:r>
                        <w:t xml:space="preserve"> or phone 351-3811 and leave message with office sec.</w:t>
                      </w:r>
                      <w:r w:rsidR="001E5CA0">
                        <w:t xml:space="preserve"> </w:t>
                      </w:r>
                    </w:p>
                    <w:p w14:paraId="2C1A1F07" w14:textId="77777777" w:rsidR="001E5CA0" w:rsidRDefault="001E5CA0" w:rsidP="00D07614">
                      <w:pPr>
                        <w:pStyle w:val="Footer"/>
                      </w:pPr>
                    </w:p>
                    <w:p w14:paraId="11429153" w14:textId="08A05290" w:rsidR="006F544D" w:rsidRDefault="001E5CA0" w:rsidP="00D07614">
                      <w:pPr>
                        <w:pStyle w:val="Footer"/>
                      </w:pPr>
                      <w:r>
                        <w:t>And look for more pictures of our class working cbroom307fourthgrade.weebly.com</w:t>
                      </w:r>
                    </w:p>
                  </w:txbxContent>
                </v:textbox>
                <w10:wrap type="tight" anchorx="page" anchory="page"/>
              </v:shape>
            </w:pict>
          </mc:Fallback>
        </mc:AlternateContent>
      </w:r>
      <w:r>
        <w:rPr>
          <w:noProof/>
        </w:rPr>
        <mc:AlternateContent>
          <mc:Choice Requires="wps">
            <w:drawing>
              <wp:anchor distT="0" distB="0" distL="114300" distR="114300" simplePos="0" relativeHeight="251662577" behindDoc="0" locked="0" layoutInCell="1" allowOverlap="1" wp14:anchorId="7A89C533" wp14:editId="69617982">
                <wp:simplePos x="0" y="0"/>
                <wp:positionH relativeFrom="page">
                  <wp:posOffset>-1955800</wp:posOffset>
                </wp:positionH>
                <wp:positionV relativeFrom="page">
                  <wp:posOffset>1094105</wp:posOffset>
                </wp:positionV>
                <wp:extent cx="1828800" cy="1828800"/>
                <wp:effectExtent l="0" t="0" r="0" b="0"/>
                <wp:wrapThrough wrapText="bothSides">
                  <wp:wrapPolygon edited="0">
                    <wp:start x="300" y="0"/>
                    <wp:lineTo x="300" y="21300"/>
                    <wp:lineTo x="21000" y="21300"/>
                    <wp:lineTo x="21000" y="0"/>
                    <wp:lineTo x="300" y="0"/>
                  </wp:wrapPolygon>
                </wp:wrapThrough>
                <wp:docPr id="279" name="Text Box 2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3699AD8D" w14:textId="77777777" w:rsidR="001E5CA0" w:rsidRDefault="001E5CA0" w:rsidP="001E5CA0">
                            <w:pPr>
                              <w:pStyle w:val="BodyText"/>
                            </w:pPr>
                            <w:r>
                              <w:t xml:space="preserve">Check out the </w:t>
                            </w:r>
                            <w:proofErr w:type="spellStart"/>
                            <w:r>
                              <w:t>Weebly</w:t>
                            </w:r>
                            <w:proofErr w:type="spellEnd"/>
                            <w:r>
                              <w:t xml:space="preserve"> site for more pictures of our classroom work environment.</w:t>
                            </w:r>
                          </w:p>
                          <w:p w14:paraId="40A3DBEE" w14:textId="77777777" w:rsidR="001E5CA0" w:rsidRDefault="001E5CA0" w:rsidP="001E5CA0">
                            <w:pPr>
                              <w:pStyle w:val="BodyText"/>
                            </w:pPr>
                            <w:hyperlink r:id="rId15" w:history="1">
                              <w:r w:rsidRPr="0043768C">
                                <w:rPr>
                                  <w:rStyle w:val="Hyperlink"/>
                                </w:rPr>
                                <w:t>http://cbroom307fourthgrade.weebly</w:t>
                              </w:r>
                            </w:hyperlink>
                          </w:p>
                          <w:p w14:paraId="69390DE7" w14:textId="77777777" w:rsidR="001E5CA0" w:rsidRPr="00133E62" w:rsidRDefault="001E5CA0" w:rsidP="00133E62">
                            <w:pPr>
                              <w:pStyle w:val="BodyText"/>
                            </w:pPr>
                            <w:proofErr w:type="gramStart"/>
                            <w:r w:rsidRPr="001E5CA0">
                              <w:t>.com</w:t>
                            </w:r>
                            <w:proofErr w:type="gramEnd"/>
                            <w:r w:rsidRPr="001E5CA0">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9" o:spid="_x0000_s1028" type="#_x0000_t202" style="position:absolute;margin-left:-153.95pt;margin-top:86.15pt;width:2in;height:2in;z-index:25166257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" mv:complextextbox="1" filled="f" stroked="f">
                <v:textbox>
                  <w:txbxContent>
                    <w:p w14:paraId="3699AD8D" w14:textId="77777777" w:rsidR="001E5CA0" w:rsidRDefault="001E5CA0" w:rsidP="001E5CA0">
                      <w:pPr>
                        <w:pStyle w:val="BodyText"/>
                      </w:pPr>
                      <w:r>
                        <w:t xml:space="preserve">Check out the </w:t>
                      </w:r>
                      <w:proofErr w:type="spellStart"/>
                      <w:r>
                        <w:t>Weebly</w:t>
                      </w:r>
                      <w:proofErr w:type="spellEnd"/>
                      <w:r>
                        <w:t xml:space="preserve"> site for more pictures of our classroom work environment.</w:t>
                      </w:r>
                    </w:p>
                    <w:p w14:paraId="40A3DBEE" w14:textId="77777777" w:rsidR="001E5CA0" w:rsidRDefault="001E5CA0" w:rsidP="001E5CA0">
                      <w:pPr>
                        <w:pStyle w:val="BodyText"/>
                      </w:pPr>
                      <w:hyperlink r:id="rId16" w:history="1">
                        <w:r w:rsidRPr="0043768C">
                          <w:rPr>
                            <w:rStyle w:val="Hyperlink"/>
                          </w:rPr>
                          <w:t>http://cbroom307fourthgrade.weebly</w:t>
                        </w:r>
                      </w:hyperlink>
                    </w:p>
                    <w:p w14:paraId="69390DE7" w14:textId="77777777" w:rsidR="001E5CA0" w:rsidRPr="00133E62" w:rsidRDefault="001E5CA0" w:rsidP="00133E62">
                      <w:pPr>
                        <w:pStyle w:val="BodyText"/>
                      </w:pPr>
                      <w:proofErr w:type="gramStart"/>
                      <w:r w:rsidRPr="001E5CA0">
                        <w:t>.com</w:t>
                      </w:r>
                      <w:proofErr w:type="gramEnd"/>
                      <w:r w:rsidRPr="001E5CA0">
                        <w:t>/</w:t>
                      </w:r>
                    </w:p>
                  </w:txbxContent>
                </v:textbox>
                <w10:wrap type="through" anchorx="page" anchory="page"/>
              </v:shape>
            </w:pict>
          </mc:Fallback>
        </mc:AlternateContent>
      </w:r>
      <w:r w:rsidR="00B24F4D">
        <w:rPr>
          <w:noProof/>
        </w:rPr>
        <mc:AlternateContent>
          <mc:Choice Requires="wpg">
            <w:drawing>
              <wp:anchor distT="0" distB="0" distL="114300" distR="114300" simplePos="0" relativeHeight="251658416" behindDoc="0" locked="0" layoutInCell="1" allowOverlap="1" wp14:anchorId="55E4CF2E" wp14:editId="04691C9F">
                <wp:simplePos x="0" y="0"/>
                <wp:positionH relativeFrom="page">
                  <wp:posOffset>5016500</wp:posOffset>
                </wp:positionH>
                <wp:positionV relativeFrom="page">
                  <wp:posOffset>6172200</wp:posOffset>
                </wp:positionV>
                <wp:extent cx="2396490" cy="1690370"/>
                <wp:effectExtent l="0" t="0" r="16510" b="11430"/>
                <wp:wrapThrough wrapText="bothSides">
                  <wp:wrapPolygon edited="0">
                    <wp:start x="0" y="0"/>
                    <wp:lineTo x="0" y="21421"/>
                    <wp:lineTo x="21520" y="21421"/>
                    <wp:lineTo x="21520" y="0"/>
                    <wp:lineTo x="0" y="0"/>
                  </wp:wrapPolygon>
                </wp:wrapThrough>
                <wp:docPr id="264" name="Group 264"/>
                <wp:cNvGraphicFramePr/>
                <a:graphic xmlns:a="http://schemas.openxmlformats.org/drawingml/2006/main">
                  <a:graphicData uri="http://schemas.microsoft.com/office/word/2010/wordprocessingGroup">
                    <wpg:wgp>
                      <wpg:cNvGrpSpPr/>
                      <wpg:grpSpPr>
                        <a:xfrm>
                          <a:off x="0" y="0"/>
                          <a:ext cx="2396490" cy="1690370"/>
                          <a:chOff x="0" y="0"/>
                          <a:chExt cx="2396490" cy="1690370"/>
                        </a:xfrm>
                        <a:extLst>
                          <a:ext uri="{0CCBE362-F206-4b92-989A-16890622DB6E}">
                            <ma14:wrappingTextBoxFlag xmlns:ma14="http://schemas.microsoft.com/office/mac/drawingml/2011/main" val="1"/>
                          </a:ext>
                        </a:extLst>
                      </wpg:grpSpPr>
                      <wps:wsp>
                        <wps:cNvPr id="273" name="Text Box 262"/>
                        <wps:cNvSpPr txBox="1">
                          <a:spLocks noChangeArrowheads="1"/>
                        </wps:cNvSpPr>
                        <wps:spPr bwMode="auto">
                          <a:xfrm>
                            <a:off x="0" y="0"/>
                            <a:ext cx="239649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62" name="Text Box 262"/>
                        <wps:cNvSpPr txBox="1"/>
                        <wps:spPr>
                          <a:xfrm>
                            <a:off x="0" y="0"/>
                            <a:ext cx="2396490" cy="224790"/>
                          </a:xfrm>
                          <a:prstGeom prst="rect">
                            <a:avLst/>
                          </a:prstGeom>
                          <a:noFill/>
                          <a:ln>
                            <a:noFill/>
                          </a:ln>
                          <a:effectLst/>
                          <a:extLst>
                            <a:ext uri="{C572A759-6A51-4108-AA02-DFA0A04FC94B}">
                              <ma14:wrappingTextBoxFlag xmlns:ma14="http://schemas.microsoft.com/office/mac/drawingml/2011/main"/>
                            </a:ext>
                          </a:extLst>
                        </wps:spPr>
                        <wps:linkedTxbx id="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3" name="Text Box 263"/>
                        <wps:cNvSpPr txBox="1"/>
                        <wps:spPr>
                          <a:xfrm>
                            <a:off x="0" y="223520"/>
                            <a:ext cx="2396490" cy="1466850"/>
                          </a:xfrm>
                          <a:prstGeom prst="rect">
                            <a:avLst/>
                          </a:prstGeom>
                          <a:noFill/>
                          <a:ln>
                            <a:noFill/>
                          </a:ln>
                          <a:effectLst/>
                          <a:extLst>
                            <a:ext uri="{C572A759-6A51-4108-AA02-DFA0A04FC94B}">
                              <ma14:wrappingTextBoxFlag xmlns:ma14="http://schemas.microsoft.com/office/mac/drawingml/2011/main"/>
                            </a:ext>
                          </a:extLst>
                        </wps:spPr>
                        <wps:linkedTxbx id="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4" o:spid="_x0000_s1029" style="position:absolute;margin-left:395pt;margin-top:486pt;width:188.7pt;height:133.1pt;z-index:251658416;mso-position-horizontal-relative:page;mso-position-vertical-relative:page" coordsize="2396490,16903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" mv:complextextbox="1">
                <v:shape id="Text Box 262" o:spid="_x0000_s1030" type="#_x0000_t202" style="position:absolute;width:2396490;height:168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RfvMxAAA&#10;ANwAAAAPAAAAZHJzL2Rvd25yZXYueG1sRI/RasJAFETfC/7DcoW+FN1oqUp0FbEEiohi9AMu2Ws2&#10;mL0bstuY/n23IPRxmDkzzGrT21p01PrKsYLJOAFBXDhdcangeslGCxA+IGusHZOCH/KwWQ9eVphq&#10;9+AzdXkoRSxhn6ICE0KTSukLQxb92DXE0bu51mKIsi2lbvERy20tp0kykxYrjgsGG9oZKu75t1Uw&#10;ve4/DnnT7eVntqhOmXkLXByVeh322yWIQH34Dz/pLx25+Tv8nYlHQK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UX7zMQAAADcAAAADwAAAAAAAAAAAAAAAACXAgAAZHJzL2Rv&#10;d25yZXYueG1sUEsFBgAAAAAEAAQA9QAAAIgDAAAAAA==&#10;" mv:complextextbox="1" filled="f" stroked="f">
                  <v:textbox inset="0,0,0,0"/>
                </v:shape>
                <v:shape id="Text Box 262" o:spid="_x0000_s1031" type="#_x0000_t202" style="position:absolute;width:2396490;height:224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u7f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iy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u38QAAADcAAAADwAAAAAAAAAAAAAAAACXAgAAZHJzL2Rv&#10;d25yZXYueG1sUEsFBgAAAAAEAAQA9QAAAIgDAAAAAA==&#10;" filled="f" stroked="f">
                  <v:textbox style="mso-next-textbox:#_x0000_s1032" inset="0,0,0,0">
                    <w:txbxContent/>
                  </v:textbox>
                </v:shape>
                <v:shape id="_x0000_s1032" type="#_x0000_t202" style="position:absolute;top:223520;width:2396490;height:1466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ktE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2S0TFAAAA3AAAAA8AAAAAAAAAAAAAAAAAlwIAAGRycy9k&#10;b3ducmV2LnhtbFBLBQYAAAAABAAEAPUAAACJAwAAAAA=&#10;" filled="f" stroked="f">
                  <v:textbox inset="0,0,0,0">
                    <w:txbxContent/>
                  </v:textbox>
                </v:shape>
                <w10:wrap type="through" anchorx="page" anchory="page"/>
              </v:group>
            </w:pict>
          </mc:Fallback>
        </mc:AlternateContent>
      </w:r>
      <w:r w:rsidR="00B24F4D">
        <w:rPr>
          <w:noProof/>
        </w:rPr>
        <mc:AlternateContent>
          <mc:Choice Requires="wpg">
            <w:drawing>
              <wp:anchor distT="0" distB="0" distL="114300" distR="114300" simplePos="0" relativeHeight="251658415" behindDoc="0" locked="0" layoutInCell="1" allowOverlap="1" wp14:anchorId="1D4CD34A" wp14:editId="3BB77A44">
                <wp:simplePos x="0" y="0"/>
                <wp:positionH relativeFrom="page">
                  <wp:posOffset>2194560</wp:posOffset>
                </wp:positionH>
                <wp:positionV relativeFrom="page">
                  <wp:posOffset>6596380</wp:posOffset>
                </wp:positionV>
                <wp:extent cx="2743200" cy="2409190"/>
                <wp:effectExtent l="0" t="0" r="0" b="3810"/>
                <wp:wrapThrough wrapText="bothSides">
                  <wp:wrapPolygon edited="0">
                    <wp:start x="0" y="0"/>
                    <wp:lineTo x="0" y="21406"/>
                    <wp:lineTo x="21400" y="21406"/>
                    <wp:lineTo x="21400" y="0"/>
                    <wp:lineTo x="0" y="0"/>
                  </wp:wrapPolygon>
                </wp:wrapThrough>
                <wp:docPr id="261" name="Group 261"/>
                <wp:cNvGraphicFramePr/>
                <a:graphic xmlns:a="http://schemas.openxmlformats.org/drawingml/2006/main">
                  <a:graphicData uri="http://schemas.microsoft.com/office/word/2010/wordprocessingGroup">
                    <wpg:wgp>
                      <wpg:cNvGrpSpPr/>
                      <wpg:grpSpPr>
                        <a:xfrm>
                          <a:off x="0" y="0"/>
                          <a:ext cx="2743200" cy="2409190"/>
                          <a:chOff x="0" y="0"/>
                          <a:chExt cx="2743200" cy="2409190"/>
                        </a:xfrm>
                        <a:extLst>
                          <a:ext uri="{0CCBE362-F206-4b92-989A-16890622DB6E}">
                            <ma14:wrappingTextBoxFlag xmlns:ma14="http://schemas.microsoft.com/office/mac/drawingml/2011/main" val="1"/>
                          </a:ext>
                        </a:extLst>
                      </wpg:grpSpPr>
                      <wps:wsp>
                        <wps:cNvPr id="255" name="Text Box 261"/>
                        <wps:cNvSpPr txBox="1">
                          <a:spLocks noChangeArrowheads="1"/>
                        </wps:cNvSpPr>
                        <wps:spPr bwMode="auto">
                          <a:xfrm>
                            <a:off x="0" y="0"/>
                            <a:ext cx="2743200" cy="240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50" name="Text Box 250"/>
                        <wps:cNvSpPr txBox="1"/>
                        <wps:spPr>
                          <a:xfrm>
                            <a:off x="0" y="0"/>
                            <a:ext cx="2743200" cy="224790"/>
                          </a:xfrm>
                          <a:prstGeom prst="rect">
                            <a:avLst/>
                          </a:prstGeom>
                          <a:noFill/>
                          <a:ln>
                            <a:noFill/>
                          </a:ln>
                          <a:effectLst/>
                          <a:extLst>
                            <a:ext uri="{C572A759-6A51-4108-AA02-DFA0A04FC94B}">
                              <ma14:wrappingTextBoxFlag xmlns:ma14="http://schemas.microsoft.com/office/mac/drawingml/2011/main"/>
                            </a:ext>
                          </a:extLst>
                        </wps:spPr>
                        <wps:txbx id="4">
                          <w:txbxContent>
                            <w:p w14:paraId="37B153AC" w14:textId="77777777" w:rsidR="006F544D" w:rsidRDefault="006F544D" w:rsidP="00D07614">
                              <w:pPr>
                                <w:pStyle w:val="BodyText"/>
                              </w:pPr>
                              <w:r>
                                <w:t xml:space="preserve">When you come to open house you will see our display of concentric circle </w:t>
                              </w:r>
                              <w:proofErr w:type="gramStart"/>
                              <w:r>
                                <w:t>art work</w:t>
                              </w:r>
                              <w:proofErr w:type="gramEnd"/>
                              <w:r>
                                <w:t xml:space="preserve">.  It will be out in the hall.  When you come into the room, your challenge will be to inscribe a hexagon, triangle or octagon inside a circle.   Friday was the unit </w:t>
                              </w:r>
                              <w:proofErr w:type="gramStart"/>
                              <w:r>
                                <w:t>one math</w:t>
                              </w:r>
                              <w:proofErr w:type="gramEnd"/>
                              <w:r>
                                <w:t xml:space="preserve"> test on geometry.  Children could use study guides that were made in class or their review sheet.  </w:t>
                              </w:r>
                            </w:p>
                            <w:p w14:paraId="0B43460F" w14:textId="77777777" w:rsidR="001E5CA0" w:rsidRDefault="006F544D" w:rsidP="00D07614">
                              <w:pPr>
                                <w:pStyle w:val="BodyText"/>
                              </w:pPr>
                              <w:r>
                                <w:t xml:space="preserve">Next unit focus is on math facts </w:t>
                              </w:r>
                              <w:proofErr w:type="gramStart"/>
                              <w:r>
                                <w:t>and  knowing</w:t>
                              </w:r>
                              <w:proofErr w:type="gramEnd"/>
                              <w:r>
                                <w:t xml:space="preserve"> them as well as geography around the world. </w:t>
                              </w:r>
                            </w:p>
                            <w:p w14:paraId="23E81533" w14:textId="63803BFA" w:rsidR="006F544D" w:rsidRDefault="006F544D" w:rsidP="00D07614">
                              <w:pPr>
                                <w:pStyle w:val="BodyText"/>
                              </w:pPr>
                              <w:r>
                                <w:t xml:space="preserve">    Family Visits are going strong thanks to your patience with my allergies and scheduling problems.  I do so enjoy getting to ask questions and answer your questions.   I will be making phone calls tonight to schedule next week’s sessions.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8" name="Text Box 258"/>
                        <wps:cNvSpPr txBox="1"/>
                        <wps:spPr>
                          <a:xfrm>
                            <a:off x="0" y="223520"/>
                            <a:ext cx="2743200" cy="1694180"/>
                          </a:xfrm>
                          <a:prstGeom prst="rect">
                            <a:avLst/>
                          </a:prstGeom>
                          <a:noFill/>
                          <a:ln>
                            <a:noFill/>
                          </a:ln>
                          <a:effectLst/>
                          <a:extLst>
                            <a:ext uri="{C572A759-6A51-4108-AA02-DFA0A04FC94B}">
                              <ma14:wrappingTextBoxFlag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 name="Text Box 259"/>
                        <wps:cNvSpPr txBox="1"/>
                        <wps:spPr>
                          <a:xfrm>
                            <a:off x="0" y="1916430"/>
                            <a:ext cx="2743200" cy="492760"/>
                          </a:xfrm>
                          <a:prstGeom prst="rect">
                            <a:avLst/>
                          </a:prstGeom>
                          <a:noFill/>
                          <a:ln>
                            <a:noFill/>
                          </a:ln>
                          <a:effectLst/>
                          <a:extLst>
                            <a:ext uri="{C572A759-6A51-4108-AA02-DFA0A04FC94B}">
                              <ma14:wrappingTextBoxFlag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1" o:spid="_x0000_s1033" style="position:absolute;margin-left:172.8pt;margin-top:519.4pt;width:3in;height:189.7pt;z-index:251658415;mso-position-horizontal-relative:page;mso-position-vertical-relative:page" coordsize="2743200,24091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" mv:complextextbox="1">
                <v:shape id="Text Box 261" o:spid="_x0000_s1034" type="#_x0000_t202" style="position:absolute;width:2743200;height:2407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VZpDxAAA&#10;ANwAAAAPAAAAZHJzL2Rvd25yZXYueG1sRI/RasJAFETfBf9huYIvUjcVIpJmI2IJiJRKUz/gkr3N&#10;hmbvhuwa4993C4U+DjNnhsn3k+3ESINvHSt4XicgiGunW24UXD/Lpx0IH5A1do5JwYM87Iv5LMdM&#10;uzt/0FiFRsQS9hkqMCH0mZS+NmTRr11PHL0vN1gMUQ6N1APeY7nt5CZJttJiy3HBYE9HQ/V3dbMK&#10;Ntdz+lb141m+lrv2UppV4PpdqeViOryACDSF//AffdKRS1P4PROPgC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lWaQ8QAAADcAAAADwAAAAAAAAAAAAAAAACXAgAAZHJzL2Rv&#10;d25yZXYueG1sUEsFBgAAAAAEAAQA9QAAAIgDAAAAAA==&#10;" mv:complextextbox="1" filled="f" stroked="f">
                  <v:textbox inset="0,0,0,0"/>
                </v:shape>
                <v:shape id="Text Box 250" o:spid="_x0000_s1035" type="#_x0000_t202" style="position:absolute;width:2743200;height:224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B+OwQAA&#10;ANwAAAAPAAAAZHJzL2Rvd25yZXYueG1sRE9Ni8IwEL0v+B/CCN7WVE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UgfjsEAAADcAAAADwAAAAAAAAAAAAAAAACXAgAAZHJzL2Rvd25y&#10;ZXYueG1sUEsFBgAAAAAEAAQA9QAAAIUDAAAAAA==&#10;" filled="f" stroked="f">
                  <v:textbox inset="0,0,0,0">
                    <w:txbxContent>
                      <w:p w14:paraId="37B153AC" w14:textId="77777777" w:rsidR="006F544D" w:rsidRDefault="006F544D" w:rsidP="00D07614">
                        <w:pPr>
                          <w:pStyle w:val="BodyText"/>
                        </w:pPr>
                        <w:r>
                          <w:t xml:space="preserve">When you come to open house you will see our display of concentric circle </w:t>
                        </w:r>
                        <w:proofErr w:type="gramStart"/>
                        <w:r>
                          <w:t>art work</w:t>
                        </w:r>
                        <w:proofErr w:type="gramEnd"/>
                        <w:r>
                          <w:t xml:space="preserve">.  It will be out in the hall.  When you come into the room, your challenge will be to inscribe a hexagon, triangle or octagon inside a circle.   Friday was the unit </w:t>
                        </w:r>
                        <w:proofErr w:type="gramStart"/>
                        <w:r>
                          <w:t>one math</w:t>
                        </w:r>
                        <w:proofErr w:type="gramEnd"/>
                        <w:r>
                          <w:t xml:space="preserve"> test on geometry.  Children could use study guides that were made in class or their review sheet.  </w:t>
                        </w:r>
                      </w:p>
                      <w:p w14:paraId="0B43460F" w14:textId="77777777" w:rsidR="001E5CA0" w:rsidRDefault="006F544D" w:rsidP="00D07614">
                        <w:pPr>
                          <w:pStyle w:val="BodyText"/>
                        </w:pPr>
                        <w:r>
                          <w:t xml:space="preserve">Next unit focus is on math facts </w:t>
                        </w:r>
                        <w:proofErr w:type="gramStart"/>
                        <w:r>
                          <w:t>and  knowing</w:t>
                        </w:r>
                        <w:proofErr w:type="gramEnd"/>
                        <w:r>
                          <w:t xml:space="preserve"> them as well as geography around the world. </w:t>
                        </w:r>
                      </w:p>
                      <w:p w14:paraId="23E81533" w14:textId="63803BFA" w:rsidR="006F544D" w:rsidRDefault="006F544D" w:rsidP="00D07614">
                        <w:pPr>
                          <w:pStyle w:val="BodyText"/>
                        </w:pPr>
                        <w:r>
                          <w:t xml:space="preserve">    Family Visits are going strong thanks to your patience with my allergies and scheduling problems.  I do so enjoy getting to ask questions and answer your questions.   I will be making phone calls tonight to schedule next week’s sessions.  </w:t>
                        </w:r>
                      </w:p>
                    </w:txbxContent>
                  </v:textbox>
                </v:shape>
                <v:shape id="Text Box 258" o:spid="_x0000_s1036" type="#_x0000_t202" style="position:absolute;top:223520;width:2743200;height:1694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hOIwQAA&#10;ANwAAAAPAAAAZHJzL2Rvd25yZXYueG1sRE9Ni8IwEL0v+B/CCN7WVE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z4TiMEAAADcAAAADwAAAAAAAAAAAAAAAACXAgAAZHJzL2Rvd25y&#10;ZXYueG1sUEsFBgAAAAAEAAQA9QAAAIUDAAAAAA==&#10;" filled="f" stroked="f">
                  <v:textbox style="mso-next-textbox:#_x0000_s1037" inset="0,0,0,0">
                    <w:txbxContent/>
                  </v:textbox>
                </v:shape>
                <v:shape id="_x0000_s1037" type="#_x0000_t202" style="position:absolute;top:1916430;width:2743200;height:492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crYTxAAA&#10;ANwAAAAPAAAAZHJzL2Rvd25yZXYueG1sRI9Ba8JAFITvgv9heYI33Sgo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HK2E8QAAADcAAAADwAAAAAAAAAAAAAAAACXAgAAZHJzL2Rv&#10;d25yZXYueG1sUEsFBgAAAAAEAAQA9QAAAIgDAAAAAA==&#10;" filled="f" stroked="f">
                  <v:textbox style="mso-next-textbox:#Text Box 262" inset="0,0,0,0">
                    <w:txbxContent/>
                  </v:textbox>
                </v:shape>
                <w10:wrap type="through" anchorx="page" anchory="page"/>
              </v:group>
            </w:pict>
          </mc:Fallback>
        </mc:AlternateContent>
      </w:r>
      <w:r>
        <w:rPr>
          <w:noProof/>
        </w:rPr>
        <mc:AlternateContent>
          <mc:Choice Requires="wps">
            <w:drawing>
              <wp:anchor distT="0" distB="0" distL="114300" distR="114300" simplePos="0" relativeHeight="251658420" behindDoc="0" locked="0" layoutInCell="1" allowOverlap="1" wp14:anchorId="671BCE1C" wp14:editId="08DA5487">
                <wp:simplePos x="0" y="0"/>
                <wp:positionH relativeFrom="page">
                  <wp:posOffset>546100</wp:posOffset>
                </wp:positionH>
                <wp:positionV relativeFrom="page">
                  <wp:posOffset>6845300</wp:posOffset>
                </wp:positionV>
                <wp:extent cx="1383030" cy="1816100"/>
                <wp:effectExtent l="0" t="0" r="13970" b="12700"/>
                <wp:wrapTight wrapText="bothSides">
                  <wp:wrapPolygon edited="0">
                    <wp:start x="0" y="0"/>
                    <wp:lineTo x="0" y="21449"/>
                    <wp:lineTo x="21421" y="21449"/>
                    <wp:lineTo x="21421" y="0"/>
                    <wp:lineTo x="0" y="0"/>
                  </wp:wrapPolygon>
                </wp:wrapTight>
                <wp:docPr id="260"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181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C5B9E1F" w14:textId="77777777" w:rsidR="006F544D" w:rsidRDefault="006F544D" w:rsidP="00D07614">
                            <w:pPr>
                              <w:pStyle w:val="BodyText2"/>
                            </w:pPr>
                            <w:r>
                              <w:t xml:space="preserve">We will be going to Homer Lake Forest Preserve on Friday, October 17.  Mark your calendar and join us. This is paid for by our school district and goes with our Woodland Forest Unit.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38" type="#_x0000_t202" style="position:absolute;margin-left:43pt;margin-top:539pt;width:108.9pt;height:143pt;z-index:2516584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" mv:complextextbox="1" filled="f" stroked="f">
                <v:textbox inset="0,0,0,0">
                  <w:txbxContent>
                    <w:p w14:paraId="5C5B9E1F" w14:textId="77777777" w:rsidR="006F544D" w:rsidRDefault="006F544D" w:rsidP="00D07614">
                      <w:pPr>
                        <w:pStyle w:val="BodyText2"/>
                      </w:pPr>
                      <w:r>
                        <w:t xml:space="preserve">We will be going to Homer Lake Forest Preserve on Friday, October 17.  Mark your calendar and join us. This is paid for by our school district and goes with our Woodland Forest Unit.  </w:t>
                      </w:r>
                    </w:p>
                  </w:txbxContent>
                </v:textbox>
                <w10:wrap type="tight" anchorx="page" anchory="page"/>
              </v:shape>
            </w:pict>
          </mc:Fallback>
        </mc:AlternateContent>
      </w:r>
      <w:r>
        <w:rPr>
          <w:noProof/>
        </w:rPr>
        <mc:AlternateContent>
          <mc:Choice Requires="wps">
            <w:drawing>
              <wp:anchor distT="0" distB="0" distL="114300" distR="114300" simplePos="0" relativeHeight="251658419" behindDoc="0" locked="0" layoutInCell="1" allowOverlap="1" wp14:anchorId="29D3F204" wp14:editId="70F9ED24">
                <wp:simplePos x="0" y="0"/>
                <wp:positionH relativeFrom="page">
                  <wp:posOffset>631190</wp:posOffset>
                </wp:positionH>
                <wp:positionV relativeFrom="page">
                  <wp:posOffset>6330315</wp:posOffset>
                </wp:positionV>
                <wp:extent cx="1297940" cy="426085"/>
                <wp:effectExtent l="0" t="0" r="22860" b="5715"/>
                <wp:wrapTight wrapText="bothSides">
                  <wp:wrapPolygon edited="0">
                    <wp:start x="0" y="0"/>
                    <wp:lineTo x="0" y="20602"/>
                    <wp:lineTo x="21558" y="20602"/>
                    <wp:lineTo x="21558" y="0"/>
                    <wp:lineTo x="0" y="0"/>
                  </wp:wrapPolygon>
                </wp:wrapTight>
                <wp:docPr id="256"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4504FBA" w14:textId="77777777" w:rsidR="006F544D" w:rsidRDefault="006F544D" w:rsidP="00D07614">
                            <w:pPr>
                              <w:pStyle w:val="BlockHeading"/>
                            </w:pPr>
                            <w:r>
                              <w:t>Field Trip Alert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039" type="#_x0000_t202" style="position:absolute;margin-left:49.7pt;margin-top:498.45pt;width:102.2pt;height:33.55pt;z-index:2516584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" filled="f" stroked="f">
                <v:textbox inset="0,0,0,0">
                  <w:txbxContent>
                    <w:p w14:paraId="44504FBA" w14:textId="77777777" w:rsidR="006F544D" w:rsidRDefault="006F544D" w:rsidP="00D07614">
                      <w:pPr>
                        <w:pStyle w:val="BlockHeading"/>
                      </w:pPr>
                      <w:r>
                        <w:t>Field Trip Alert</w:t>
                      </w:r>
                    </w:p>
                  </w:txbxContent>
                </v:textbox>
                <w10:wrap type="tight"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674DD369" wp14:editId="3F0B755D">
                <wp:simplePos x="0" y="0"/>
                <wp:positionH relativeFrom="page">
                  <wp:posOffset>365760</wp:posOffset>
                </wp:positionH>
                <wp:positionV relativeFrom="page">
                  <wp:posOffset>6191250</wp:posOffset>
                </wp:positionV>
                <wp:extent cx="1828800" cy="2584450"/>
                <wp:effectExtent l="0" t="0" r="0" b="635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58445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670F923D" w14:textId="77777777" w:rsidR="006F544D" w:rsidRPr="00390C4C" w:rsidRDefault="006F544D" w:rsidP="00D07614">
                            <w:pPr>
                              <w:pStyle w:val="Symbol"/>
                              <w:rPr>
                                <w:color w:val="C1C1D6" w:themeColor="accent3" w:themeTint="66"/>
                              </w:rPr>
                            </w:pPr>
                            <w:r w:rsidRPr="00390C4C">
                              <w:rPr>
                                <w:color w:val="C1C1D6" w:themeColor="accent3" w:themeTint="66"/>
                              </w:rPr>
                              <w:t>+</w:t>
                            </w: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40" style="position:absolute;margin-left:28.8pt;margin-top:487.5pt;width:2in;height:203.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" fillcolor="#669 [3206]" stroked="f" strokecolor="#4a7ebb" strokeweight="1.5pt">
                <v:stroke o:forcedash="t"/>
                <v:shadow opacity="22938f" mv:blur="38100f" offset="0,2pt"/>
                <v:textbox inset=",0,,7.2pt">
                  <w:txbxContent>
                    <w:p w14:paraId="670F923D" w14:textId="77777777" w:rsidR="006F544D" w:rsidRPr="00390C4C" w:rsidRDefault="006F544D" w:rsidP="00D07614">
                      <w:pPr>
                        <w:pStyle w:val="Symbol"/>
                        <w:rPr>
                          <w:color w:val="C1C1D6" w:themeColor="accent3" w:themeTint="66"/>
                        </w:rPr>
                      </w:pPr>
                      <w:r w:rsidRPr="00390C4C">
                        <w:rPr>
                          <w:color w:val="C1C1D6" w:themeColor="accent3" w:themeTint="66"/>
                        </w:rPr>
                        <w:t>+</w:t>
                      </w:r>
                    </w:p>
                  </w:txbxContent>
                </v:textbox>
                <w10:wrap anchorx="page" anchory="page"/>
              </v:rect>
            </w:pict>
          </mc:Fallback>
        </mc:AlternateContent>
      </w:r>
      <w:r w:rsidR="0077764A">
        <w:rPr>
          <w:noProof/>
        </w:rPr>
        <w:drawing>
          <wp:anchor distT="0" distB="0" distL="118745" distR="118745" simplePos="0" relativeHeight="251656190" behindDoc="0" locked="0" layoutInCell="1" allowOverlap="1" wp14:anchorId="467A0619" wp14:editId="5248B623">
            <wp:simplePos x="0" y="0"/>
            <wp:positionH relativeFrom="page">
              <wp:posOffset>4356100</wp:posOffset>
            </wp:positionH>
            <wp:positionV relativeFrom="page">
              <wp:posOffset>2922905</wp:posOffset>
            </wp:positionV>
            <wp:extent cx="3050540" cy="2289175"/>
            <wp:effectExtent l="0" t="0" r="0" b="0"/>
            <wp:wrapTight wrapText="bothSides">
              <wp:wrapPolygon edited="0">
                <wp:start x="0" y="0"/>
                <wp:lineTo x="0" y="21330"/>
                <wp:lineTo x="21402" y="21330"/>
                <wp:lineTo x="21402" y="0"/>
                <wp:lineTo x="0" y="0"/>
              </wp:wrapPolygon>
            </wp:wrapTight>
            <wp:docPr id="39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49898.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050540" cy="228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64A">
        <w:rPr>
          <w:noProof/>
        </w:rPr>
        <w:drawing>
          <wp:anchor distT="0" distB="0" distL="114300" distR="114300" simplePos="0" relativeHeight="251657215" behindDoc="0" locked="0" layoutInCell="1" allowOverlap="1" wp14:anchorId="4A803A60" wp14:editId="344C50AA">
            <wp:simplePos x="0" y="0"/>
            <wp:positionH relativeFrom="page">
              <wp:posOffset>3994150</wp:posOffset>
            </wp:positionH>
            <wp:positionV relativeFrom="page">
              <wp:posOffset>749300</wp:posOffset>
            </wp:positionV>
            <wp:extent cx="3535680" cy="1508125"/>
            <wp:effectExtent l="0" t="0" r="0" b="0"/>
            <wp:wrapThrough wrapText="bothSides">
              <wp:wrapPolygon edited="0">
                <wp:start x="0" y="0"/>
                <wp:lineTo x="0" y="21100"/>
                <wp:lineTo x="21414" y="21100"/>
                <wp:lineTo x="21414" y="0"/>
                <wp:lineTo x="0" y="0"/>
              </wp:wrapPolygon>
            </wp:wrapThrough>
            <wp:docPr id="278" name="Picture 278" descr="Macintosh HD:Users:elizabethslifer:Pictures:iPhoto Library:Masters:2014:09:05:20140905-111000:DSCN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zabethslifer:Pictures:iPhoto Library:Masters:2014:09:05:20140905-111000:DSCN068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8055" t="19168" r="3009" b="30247"/>
                    <a:stretch/>
                  </pic:blipFill>
                  <pic:spPr bwMode="auto">
                    <a:xfrm>
                      <a:off x="0" y="0"/>
                      <a:ext cx="3535680" cy="150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64A">
        <w:rPr>
          <w:noProof/>
        </w:rPr>
        <w:drawing>
          <wp:anchor distT="0" distB="0" distL="118745" distR="118745" simplePos="0" relativeHeight="251658472" behindDoc="0" locked="0" layoutInCell="1" allowOverlap="1" wp14:anchorId="6EBF50CA" wp14:editId="3C8B36B7">
            <wp:simplePos x="0" y="0"/>
            <wp:positionH relativeFrom="page">
              <wp:posOffset>2082800</wp:posOffset>
            </wp:positionH>
            <wp:positionV relativeFrom="page">
              <wp:posOffset>2171700</wp:posOffset>
            </wp:positionV>
            <wp:extent cx="2527935" cy="1896110"/>
            <wp:effectExtent l="0" t="0" r="12065" b="8890"/>
            <wp:wrapTight wrapText="bothSides">
              <wp:wrapPolygon edited="0">
                <wp:start x="0" y="0"/>
                <wp:lineTo x="0" y="21412"/>
                <wp:lineTo x="21486" y="21412"/>
                <wp:lineTo x="21486" y="0"/>
                <wp:lineTo x="0" y="0"/>
              </wp:wrapPolygon>
            </wp:wrapTight>
            <wp:docPr id="39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527935" cy="18961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544D">
        <w:rPr>
          <w:noProof/>
        </w:rPr>
        <mc:AlternateContent>
          <mc:Choice Requires="wps">
            <w:drawing>
              <wp:anchor distT="0" distB="0" distL="114300" distR="114300" simplePos="0" relativeHeight="251658240" behindDoc="0" locked="0" layoutInCell="1" allowOverlap="1" wp14:anchorId="43BEE285" wp14:editId="0D04F291">
                <wp:simplePos x="0" y="0"/>
                <wp:positionH relativeFrom="page">
                  <wp:posOffset>365760</wp:posOffset>
                </wp:positionH>
                <wp:positionV relativeFrom="page">
                  <wp:posOffset>692150</wp:posOffset>
                </wp:positionV>
                <wp:extent cx="2593340" cy="1657350"/>
                <wp:effectExtent l="0" t="0" r="0" b="0"/>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3340" cy="165735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128122DE" w14:textId="77777777" w:rsidR="006F544D" w:rsidRPr="00D07614" w:rsidRDefault="006F544D" w:rsidP="00D07614">
                            <w:pPr>
                              <w:pStyle w:val="Symbol"/>
                              <w:rPr>
                                <w:color w:val="CF9FCF" w:themeColor="accent1" w:themeTint="66"/>
                                <w:sz w:val="56"/>
                              </w:rPr>
                            </w:pPr>
                            <w:r w:rsidRPr="00D07614">
                              <w:rPr>
                                <w:color w:val="CF9FCF" w:themeColor="accent1" w:themeTint="66"/>
                                <w:sz w:val="56"/>
                              </w:rPr>
                              <w:t xml:space="preserve">Working with prints from </w:t>
                            </w:r>
                            <w:proofErr w:type="spellStart"/>
                            <w:r w:rsidRPr="00D07614">
                              <w:rPr>
                                <w:color w:val="CF9FCF" w:themeColor="accent1" w:themeTint="66"/>
                                <w:sz w:val="56"/>
                              </w:rPr>
                              <w:t>Krannert</w:t>
                            </w:r>
                            <w:proofErr w:type="spellEnd"/>
                            <w:r w:rsidRPr="00D07614">
                              <w:rPr>
                                <w:color w:val="CF9FCF" w:themeColor="accent1" w:themeTint="66"/>
                                <w:sz w:val="56"/>
                              </w:rPr>
                              <w:t xml:space="preserve"> Art Museum</w:t>
                            </w: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41" style="position:absolute;margin-left:28.8pt;margin-top:54.5pt;width:204.2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" fillcolor="#636 [3204]" stroked="f" strokecolor="#4a7ebb" strokeweight="1.5pt">
                <v:shadow opacity="22938f" mv:blur="38100f" offset="0,2pt"/>
                <v:textbox inset=",0,,7.2pt">
                  <w:txbxContent>
                    <w:p w14:paraId="128122DE" w14:textId="77777777" w:rsidR="006F544D" w:rsidRPr="00D07614" w:rsidRDefault="006F544D" w:rsidP="00D07614">
                      <w:pPr>
                        <w:pStyle w:val="Symbol"/>
                        <w:rPr>
                          <w:color w:val="CF9FCF" w:themeColor="accent1" w:themeTint="66"/>
                          <w:sz w:val="56"/>
                        </w:rPr>
                      </w:pPr>
                      <w:r w:rsidRPr="00D07614">
                        <w:rPr>
                          <w:color w:val="CF9FCF" w:themeColor="accent1" w:themeTint="66"/>
                          <w:sz w:val="56"/>
                        </w:rPr>
                        <w:t xml:space="preserve">Working with prints from </w:t>
                      </w:r>
                      <w:proofErr w:type="spellStart"/>
                      <w:r w:rsidRPr="00D07614">
                        <w:rPr>
                          <w:color w:val="CF9FCF" w:themeColor="accent1" w:themeTint="66"/>
                          <w:sz w:val="56"/>
                        </w:rPr>
                        <w:t>Krannert</w:t>
                      </w:r>
                      <w:proofErr w:type="spellEnd"/>
                      <w:r w:rsidRPr="00D07614">
                        <w:rPr>
                          <w:color w:val="CF9FCF" w:themeColor="accent1" w:themeTint="66"/>
                          <w:sz w:val="56"/>
                        </w:rPr>
                        <w:t xml:space="preserve"> Art Museum</w:t>
                      </w:r>
                    </w:p>
                  </w:txbxContent>
                </v:textbox>
                <w10:wrap anchorx="page" anchory="page"/>
              </v:rect>
            </w:pict>
          </mc:Fallback>
        </mc:AlternateContent>
      </w:r>
      <w:r w:rsidR="006F544D">
        <w:rPr>
          <w:noProof/>
        </w:rPr>
        <mc:AlternateContent>
          <mc:Choice Requires="wps">
            <w:drawing>
              <wp:anchor distT="0" distB="0" distL="114300" distR="114300" simplePos="0" relativeHeight="251660529" behindDoc="0" locked="0" layoutInCell="1" allowOverlap="1" wp14:anchorId="11DA6DE2" wp14:editId="03B63C57">
                <wp:simplePos x="0" y="0"/>
                <wp:positionH relativeFrom="page">
                  <wp:posOffset>365760</wp:posOffset>
                </wp:positionH>
                <wp:positionV relativeFrom="page">
                  <wp:posOffset>5267325</wp:posOffset>
                </wp:positionV>
                <wp:extent cx="7040880" cy="904875"/>
                <wp:effectExtent l="0" t="0" r="0" b="9525"/>
                <wp:wrapThrough wrapText="bothSides">
                  <wp:wrapPolygon edited="0">
                    <wp:start x="78" y="0"/>
                    <wp:lineTo x="78" y="21221"/>
                    <wp:lineTo x="21429" y="21221"/>
                    <wp:lineTo x="21429" y="0"/>
                    <wp:lineTo x="78" y="0"/>
                  </wp:wrapPolygon>
                </wp:wrapThrough>
                <wp:docPr id="277" name="Text Box 277"/>
                <wp:cNvGraphicFramePr/>
                <a:graphic xmlns:a="http://schemas.openxmlformats.org/drawingml/2006/main">
                  <a:graphicData uri="http://schemas.microsoft.com/office/word/2010/wordprocessingShape">
                    <wps:wsp>
                      <wps:cNvSpPr txBox="1"/>
                      <wps:spPr>
                        <a:xfrm>
                          <a:off x="0" y="0"/>
                          <a:ext cx="7040880" cy="9048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561370C" w14:textId="77777777" w:rsidR="006F544D" w:rsidRDefault="006F544D">
                            <w:r>
                              <w:t xml:space="preserve">I borrowed art prints from </w:t>
                            </w:r>
                            <w:proofErr w:type="spellStart"/>
                            <w:r>
                              <w:t>Krannert</w:t>
                            </w:r>
                            <w:proofErr w:type="spellEnd"/>
                            <w:r>
                              <w:t xml:space="preserve"> Art Museum so that the children could use them for to aid in story writing.  In literacy, we are discussing characters, plot, setting, problem and solution as well as events.  The prints were a visual guide to help with story telling.  We will try to act out the stories if time allows.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7" o:spid="_x0000_s1042" type="#_x0000_t202" style="position:absolute;margin-left:28.8pt;margin-top:414.75pt;width:554.4pt;height:71.25pt;z-index:2516605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" mv:complextextbox="1" filled="f" stroked="f">
                <v:textbox>
                  <w:txbxContent>
                    <w:p w14:paraId="6561370C" w14:textId="77777777" w:rsidR="006F544D" w:rsidRDefault="006F544D">
                      <w:r>
                        <w:t xml:space="preserve">I borrowed art prints from </w:t>
                      </w:r>
                      <w:proofErr w:type="spellStart"/>
                      <w:r>
                        <w:t>Krannert</w:t>
                      </w:r>
                      <w:proofErr w:type="spellEnd"/>
                      <w:r>
                        <w:t xml:space="preserve"> Art Museum so that the children could use them for to aid in story writing.  In literacy, we are discussing characters, plot, setting, problem and solution as well as events.  The prints were a visual guide to help with story telling.  We will try to act out the stories if time allows.  </w:t>
                      </w:r>
                    </w:p>
                  </w:txbxContent>
                </v:textbox>
                <w10:wrap type="through" anchorx="page" anchory="page"/>
              </v:shape>
            </w:pict>
          </mc:Fallback>
        </mc:AlternateContent>
      </w:r>
      <w:r w:rsidR="006F544D">
        <w:rPr>
          <w:noProof/>
        </w:rPr>
        <w:drawing>
          <wp:anchor distT="0" distB="0" distL="114300" distR="114300" simplePos="0" relativeHeight="251658471" behindDoc="0" locked="0" layoutInCell="1" allowOverlap="1" wp14:anchorId="013582CB" wp14:editId="62AACC7E">
            <wp:simplePos x="0" y="0"/>
            <wp:positionH relativeFrom="page">
              <wp:posOffset>365760</wp:posOffset>
            </wp:positionH>
            <wp:positionV relativeFrom="page">
              <wp:posOffset>3073400</wp:posOffset>
            </wp:positionV>
            <wp:extent cx="2924175" cy="2193925"/>
            <wp:effectExtent l="0" t="0" r="0" b="0"/>
            <wp:wrapThrough wrapText="bothSides">
              <wp:wrapPolygon edited="0">
                <wp:start x="0" y="0"/>
                <wp:lineTo x="0" y="21256"/>
                <wp:lineTo x="21389" y="21256"/>
                <wp:lineTo x="21389" y="0"/>
                <wp:lineTo x="0" y="0"/>
              </wp:wrapPolygon>
            </wp:wrapThrough>
            <wp:docPr id="276" name="Picture 276" descr="Macintosh HD:Users:elizabethslifer:Pictures:iPhoto Library:Masters:2014:09:05:20140905-111000:DSCN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zabethslifer:Pictures:iPhoto Library:Masters:2014:09:05:20140905-111000:DSCN068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4175"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4569C">
        <w:rPr>
          <w:noProof/>
        </w:rPr>
        <mc:AlternateContent>
          <mc:Choice Requires="wps">
            <w:drawing>
              <wp:anchor distT="0" distB="0" distL="114300" distR="114300" simplePos="0" relativeHeight="251658417" behindDoc="0" locked="0" layoutInCell="1" allowOverlap="1" wp14:anchorId="59BCFDC0" wp14:editId="52E3EEDE">
                <wp:simplePos x="0" y="0"/>
                <wp:positionH relativeFrom="page">
                  <wp:posOffset>2301875</wp:posOffset>
                </wp:positionH>
                <wp:positionV relativeFrom="page">
                  <wp:posOffset>6172200</wp:posOffset>
                </wp:positionV>
                <wp:extent cx="2635885" cy="411480"/>
                <wp:effectExtent l="0" t="0" r="5715" b="20320"/>
                <wp:wrapTight wrapText="bothSides">
                  <wp:wrapPolygon edited="0">
                    <wp:start x="0" y="0"/>
                    <wp:lineTo x="0" y="21333"/>
                    <wp:lineTo x="21439" y="21333"/>
                    <wp:lineTo x="21439" y="0"/>
                    <wp:lineTo x="0" y="0"/>
                  </wp:wrapPolygon>
                </wp:wrapTight>
                <wp:docPr id="25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1E453A5" w14:textId="77777777" w:rsidR="006F544D" w:rsidRPr="00BD7EF3" w:rsidRDefault="006F544D" w:rsidP="00D07614">
                            <w:pPr>
                              <w:pStyle w:val="Heading2"/>
                              <w:rPr>
                                <w:sz w:val="44"/>
                              </w:rPr>
                            </w:pPr>
                            <w:r w:rsidRPr="00BD7EF3">
                              <w:rPr>
                                <w:sz w:val="32"/>
                              </w:rPr>
                              <w:t>Math and Compass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43" type="#_x0000_t202" style="position:absolute;margin-left:181.25pt;margin-top:486pt;width:207.55pt;height:32.4pt;z-index:25165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" filled="f" stroked="f">
                <v:textbox inset="0,0,0,0">
                  <w:txbxContent>
                    <w:p w14:paraId="61E453A5" w14:textId="77777777" w:rsidR="006F544D" w:rsidRPr="00BD7EF3" w:rsidRDefault="006F544D" w:rsidP="00D07614">
                      <w:pPr>
                        <w:pStyle w:val="Heading2"/>
                        <w:rPr>
                          <w:sz w:val="44"/>
                        </w:rPr>
                      </w:pPr>
                      <w:r w:rsidRPr="00BD7EF3">
                        <w:rPr>
                          <w:sz w:val="32"/>
                        </w:rPr>
                        <w:t>Math and Compass Work</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94" behindDoc="0" locked="0" layoutInCell="1" allowOverlap="1" wp14:anchorId="31075C0C" wp14:editId="0263065D">
                <wp:simplePos x="0" y="0"/>
                <wp:positionH relativeFrom="page">
                  <wp:posOffset>365760</wp:posOffset>
                </wp:positionH>
                <wp:positionV relativeFrom="page">
                  <wp:posOffset>6035040</wp:posOffset>
                </wp:positionV>
                <wp:extent cx="7040880" cy="0"/>
                <wp:effectExtent l="10160" t="15240" r="22860" b="22860"/>
                <wp:wrapNone/>
                <wp:docPr id="248"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516583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475.2pt" to="583.2pt,47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392" behindDoc="0" locked="0" layoutInCell="1" allowOverlap="1" wp14:anchorId="2BF7D4A2" wp14:editId="5DA52331">
                <wp:simplePos x="0" y="0"/>
                <wp:positionH relativeFrom="page">
                  <wp:posOffset>4044950</wp:posOffset>
                </wp:positionH>
                <wp:positionV relativeFrom="page">
                  <wp:posOffset>406400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906E7D1" w14:textId="77777777" w:rsidR="006F544D" w:rsidRDefault="006F544D" w:rsidP="00D07614">
                            <w:pPr>
                              <w:pStyle w:val="Date"/>
                            </w:pPr>
                            <w:r>
                              <w:t>Issue 3 Volume 1 9/5/14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44" type="#_x0000_t202" style="position:absolute;margin-left:318.5pt;margin-top:32pt;width:265.2pt;height:22.5pt;z-index:25165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" filled="f" stroked="f">
                <v:textbox inset="0,0,0,0">
                  <w:txbxContent>
                    <w:p w14:paraId="0906E7D1" w14:textId="77777777" w:rsidR="006F544D" w:rsidRDefault="006F544D" w:rsidP="00D07614">
                      <w:pPr>
                        <w:pStyle w:val="Date"/>
                      </w:pPr>
                      <w:r>
                        <w:t>Issue 3 Volume 1 9/5/14</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288" behindDoc="0" locked="0" layoutInCell="1" allowOverlap="1" wp14:anchorId="23440590" wp14:editId="03963B56">
                <wp:simplePos x="0" y="0"/>
                <wp:positionH relativeFrom="page">
                  <wp:posOffset>365760</wp:posOffset>
                </wp:positionH>
                <wp:positionV relativeFrom="page">
                  <wp:posOffset>279400</wp:posOffset>
                </wp:positionV>
                <wp:extent cx="3368040" cy="412750"/>
                <wp:effectExtent l="0" t="0" r="10160" b="19050"/>
                <wp:wrapTight wrapText="bothSides">
                  <wp:wrapPolygon edited="0">
                    <wp:start x="0" y="0"/>
                    <wp:lineTo x="0" y="21268"/>
                    <wp:lineTo x="21502" y="21268"/>
                    <wp:lineTo x="21502" y="0"/>
                    <wp:lineTo x="0" y="0"/>
                  </wp:wrapPolygon>
                </wp:wrapTight>
                <wp:docPr id="24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D3B5529" w14:textId="77777777" w:rsidR="006F544D" w:rsidRDefault="006F544D" w:rsidP="00D07614">
                            <w:pPr>
                              <w:pStyle w:val="Title"/>
                            </w:pPr>
                            <w:r>
                              <w:t>News from Room 307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5" type="#_x0000_t202" style="position:absolute;margin-left:28.8pt;margin-top:22pt;width:265.2pt;height:32.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" filled="f" stroked="f">
                <v:textbox inset="0,0,0,0">
                  <w:txbxContent>
                    <w:p w14:paraId="0D3B5529" w14:textId="77777777" w:rsidR="006F544D" w:rsidRDefault="006F544D" w:rsidP="00D07614">
                      <w:pPr>
                        <w:pStyle w:val="Title"/>
                      </w:pPr>
                      <w:r>
                        <w:t>News from Room 307</w:t>
                      </w:r>
                    </w:p>
                  </w:txbxContent>
                </v:textbox>
                <w10:wrap type="tight" anchorx="page" anchory="page"/>
              </v:shape>
            </w:pict>
          </mc:Fallback>
        </mc:AlternateContent>
      </w:r>
      <w:bookmarkStart w:id="0" w:name="_GoBack"/>
      <w:bookmarkEnd w:id="0"/>
      <w:r w:rsidR="00FC4F19">
        <w:br w:type="page"/>
      </w:r>
      <w:r w:rsidR="00761BC6">
        <w:rPr>
          <w:noProof/>
        </w:rPr>
        <w:lastRenderedPageBreak/>
        <mc:AlternateContent>
          <mc:Choice Requires="wps">
            <w:drawing>
              <wp:anchor distT="0" distB="0" distL="114300" distR="114300" simplePos="0" relativeHeight="251658414" behindDoc="0" locked="0" layoutInCell="1" allowOverlap="1" wp14:anchorId="356EF370" wp14:editId="7C7DD511">
                <wp:simplePos x="0" y="0"/>
                <wp:positionH relativeFrom="page">
                  <wp:posOffset>5433060</wp:posOffset>
                </wp:positionH>
                <wp:positionV relativeFrom="page">
                  <wp:posOffset>1070610</wp:posOffset>
                </wp:positionV>
                <wp:extent cx="1752600" cy="1264285"/>
                <wp:effectExtent l="0" t="3810" r="2540" b="1905"/>
                <wp:wrapTight wrapText="bothSides">
                  <wp:wrapPolygon edited="0">
                    <wp:start x="0" y="0"/>
                    <wp:lineTo x="21600" y="0"/>
                    <wp:lineTo x="21600" y="21600"/>
                    <wp:lineTo x="0" y="21600"/>
                    <wp:lineTo x="0" y="0"/>
                  </wp:wrapPolygon>
                </wp:wrapTight>
                <wp:docPr id="24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264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581E1169" w14:textId="77777777" w:rsidR="006F544D" w:rsidRDefault="006F544D" w:rsidP="00D07614">
                            <w:pPr>
                              <w:pStyle w:val="BlockHeading"/>
                            </w:pPr>
                            <w:r w:rsidRPr="00762D77">
                              <w:t>Lorem ipsum dolor sit amet, consectetuer adipiscing elit.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46" type="#_x0000_t202" style="position:absolute;margin-left:427.8pt;margin-top:84.3pt;width:138pt;height:99.55pt;z-index:2516584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" mv:complextextbox="1" filled="f" stroked="f">
                <v:stroke o:forcedash="t"/>
                <v:textbox inset="0,0,0,0">
                  <w:txbxContent>
                    <w:p w14:paraId="581E1169" w14:textId="77777777" w:rsidR="006F544D" w:rsidRDefault="006F544D" w:rsidP="00D07614">
                      <w:pPr>
                        <w:pStyle w:val="BlockHeading"/>
                      </w:pPr>
                      <w:r w:rsidRPr="00762D77">
                        <w:t>Lorem ipsum dolor sit amet, consectetuer adipiscing elit.</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13" behindDoc="0" locked="0" layoutInCell="1" allowOverlap="1" wp14:anchorId="0263F506" wp14:editId="4FBBA6CB">
                <wp:simplePos x="0" y="0"/>
                <wp:positionH relativeFrom="page">
                  <wp:posOffset>358775</wp:posOffset>
                </wp:positionH>
                <wp:positionV relativeFrom="page">
                  <wp:posOffset>4069715</wp:posOffset>
                </wp:positionV>
                <wp:extent cx="7040880" cy="658495"/>
                <wp:effectExtent l="3175" t="5715" r="4445" b="0"/>
                <wp:wrapTight wrapText="bothSides">
                  <wp:wrapPolygon edited="0">
                    <wp:start x="0" y="0"/>
                    <wp:lineTo x="21600" y="0"/>
                    <wp:lineTo x="21600" y="21600"/>
                    <wp:lineTo x="0" y="21600"/>
                    <wp:lineTo x="0" y="0"/>
                  </wp:wrapPolygon>
                </wp:wrapTight>
                <wp:docPr id="24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2BB9C27" w14:textId="77777777" w:rsidR="006F544D" w:rsidRPr="00020D53" w:rsidRDefault="006F544D" w:rsidP="00D07614">
                            <w:pPr>
                              <w:pStyle w:val="Heading3"/>
                            </w:pPr>
                            <w:r w:rsidRPr="00020D53">
                              <w:t>Maecenas est mi, vestibulum id, euismod non, vestibulum quis, mi.</w:t>
                            </w:r>
                            <w:r>
                              <w:t xml:space="preserve"> Aenean sed dolor.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47" type="#_x0000_t202" style="position:absolute;margin-left:28.25pt;margin-top:320.45pt;width:554.4pt;height:51.85pt;z-index:251658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" filled="f" stroked="f">
                <v:stroke o:forcedash="t"/>
                <v:textbox inset="0,0,0,0">
                  <w:txbxContent>
                    <w:p w14:paraId="42BB9C27" w14:textId="77777777" w:rsidR="006F544D" w:rsidRPr="00020D53" w:rsidRDefault="006F544D" w:rsidP="00D07614">
                      <w:pPr>
                        <w:pStyle w:val="Heading3"/>
                      </w:pPr>
                      <w:r w:rsidRPr="00020D53">
                        <w:t>Maecenas est mi, vestibulum id, euismod non, vestibulum quis, mi.</w:t>
                      </w:r>
                      <w:r>
                        <w:t xml:space="preserve"> Aenean sed dolor.</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72" behindDoc="0" locked="0" layoutInCell="1" allowOverlap="1" wp14:anchorId="6CFA9BC1" wp14:editId="65361C12">
                <wp:simplePos x="0" y="0"/>
                <wp:positionH relativeFrom="page">
                  <wp:posOffset>5212080</wp:posOffset>
                </wp:positionH>
                <wp:positionV relativeFrom="page">
                  <wp:posOffset>4790440</wp:posOffset>
                </wp:positionV>
                <wp:extent cx="2194560" cy="2377440"/>
                <wp:effectExtent l="5080" t="2540" r="0" b="0"/>
                <wp:wrapTight wrapText="bothSides">
                  <wp:wrapPolygon edited="0">
                    <wp:start x="0" y="0"/>
                    <wp:lineTo x="21600" y="0"/>
                    <wp:lineTo x="21600" y="21600"/>
                    <wp:lineTo x="0" y="21600"/>
                    <wp:lineTo x="0" y="0"/>
                  </wp:wrapPolygon>
                </wp:wrapTight>
                <wp:docPr id="243"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5"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48" type="#_x0000_t202" style="position:absolute;margin-left:410.4pt;margin-top:377.2pt;width:172.8pt;height:187.2pt;z-index:2516583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" mv:complextextbox="1" filled="f" stroked="f">
                <v:stroke o:forcedash="t"/>
                <v:textbox inset="0,0,0,0">
                  <w:txbxContent/>
                </v:textbox>
                <w10:wrap type="tight" anchorx="page" anchory="page"/>
              </v:shape>
            </w:pict>
          </mc:Fallback>
        </mc:AlternateContent>
      </w:r>
      <w:r w:rsidR="00761BC6">
        <w:rPr>
          <w:noProof/>
        </w:rPr>
        <mc:AlternateContent>
          <mc:Choice Requires="wps">
            <w:drawing>
              <wp:anchor distT="0" distB="0" distL="114300" distR="114300" simplePos="0" relativeHeight="251658371" behindDoc="0" locked="0" layoutInCell="1" allowOverlap="1" wp14:anchorId="67DFBA2D" wp14:editId="0CF62FCF">
                <wp:simplePos x="0" y="0"/>
                <wp:positionH relativeFrom="page">
                  <wp:posOffset>2788920</wp:posOffset>
                </wp:positionH>
                <wp:positionV relativeFrom="page">
                  <wp:posOffset>4790440</wp:posOffset>
                </wp:positionV>
                <wp:extent cx="2194560" cy="2377440"/>
                <wp:effectExtent l="0" t="2540" r="0" b="0"/>
                <wp:wrapTight wrapText="bothSides">
                  <wp:wrapPolygon edited="0">
                    <wp:start x="0" y="0"/>
                    <wp:lineTo x="21600" y="0"/>
                    <wp:lineTo x="21600" y="21600"/>
                    <wp:lineTo x="0" y="21600"/>
                    <wp:lineTo x="0" y="0"/>
                  </wp:wrapPolygon>
                </wp:wrapTight>
                <wp:docPr id="242"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5"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49" type="#_x0000_t202" style="position:absolute;margin-left:219.6pt;margin-top:377.2pt;width:172.8pt;height:187.2pt;z-index:2516583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" mv:complextextbox="1" filled="f" stroked="f">
                <v:stroke o:forcedash="t"/>
                <v:textbox style="mso-next-textbox:#Text Box 216" inset="0,0,0,0">
                  <w:txbxContent/>
                </v:textbox>
                <w10:wrap type="tight" anchorx="page" anchory="page"/>
              </v:shape>
            </w:pict>
          </mc:Fallback>
        </mc:AlternateContent>
      </w:r>
      <w:r w:rsidR="00761BC6">
        <w:rPr>
          <w:noProof/>
        </w:rPr>
        <mc:AlternateContent>
          <mc:Choice Requires="wps">
            <w:drawing>
              <wp:anchor distT="0" distB="0" distL="114300" distR="114300" simplePos="0" relativeHeight="251658369" behindDoc="0" locked="0" layoutInCell="1" allowOverlap="1" wp14:anchorId="5B94DB69" wp14:editId="78B2225C">
                <wp:simplePos x="0" y="0"/>
                <wp:positionH relativeFrom="page">
                  <wp:posOffset>365760</wp:posOffset>
                </wp:positionH>
                <wp:positionV relativeFrom="page">
                  <wp:posOffset>4790440</wp:posOffset>
                </wp:positionV>
                <wp:extent cx="2194560" cy="2377440"/>
                <wp:effectExtent l="0" t="2540" r="5080" b="0"/>
                <wp:wrapTight wrapText="bothSides">
                  <wp:wrapPolygon edited="0">
                    <wp:start x="0" y="0"/>
                    <wp:lineTo x="21600" y="0"/>
                    <wp:lineTo x="21600" y="21600"/>
                    <wp:lineTo x="0" y="21600"/>
                    <wp:lineTo x="0" y="0"/>
                  </wp:wrapPolygon>
                </wp:wrapTight>
                <wp:docPr id="241"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15">
                        <w:txbxContent>
                          <w:p w14:paraId="01309640" w14:textId="77777777" w:rsidR="006F544D" w:rsidRDefault="006F544D" w:rsidP="00D07614">
                            <w:pPr>
                              <w:pStyle w:val="BodyText"/>
                            </w:pPr>
                            <w:r>
                              <w:t xml:space="preserve">Fusce commodo sem eget ipsum. Etiam orci lectus, nonummy in, vestibulum et, laoreet euismod, dolor. In posuere condimentum urna. Curabitur mauris. Sed volutpat congue magna. </w:t>
                            </w:r>
                          </w:p>
                          <w:p w14:paraId="4000C188" w14:textId="77777777" w:rsidR="006F544D" w:rsidRDefault="006F544D" w:rsidP="00D07614">
                            <w:pPr>
                              <w:pStyle w:val="BodyText"/>
                            </w:pPr>
                            <w:r>
                              <w:t xml:space="preserve">Vestibulum laoreet eros sit amet nisl. Quisque porta gravida lacus. Lorem ipsum dolor sit amet, consectetuer adipiscing elit. Donec placerat, ante quis mollis blandit, dui purus vulputate pede, non gravida neque dolor vel ligula. </w:t>
                            </w:r>
                          </w:p>
                          <w:p w14:paraId="780D65A8" w14:textId="77777777" w:rsidR="006F544D" w:rsidRDefault="006F544D" w:rsidP="00D07614">
                            <w:pPr>
                              <w:pStyle w:val="BodyText"/>
                            </w:pPr>
                            <w:r>
                              <w:t>Duis at magna quis elit adipiscing luctus. Etiam id sapien id dolor convallis eleifend. Morbi augue mauris, tincidunt ac, feugiat sed, pellentesque a, est. Duis a arcu. Curabitur nec augue eu arcu cursus lobortis.</w:t>
                            </w:r>
                          </w:p>
                          <w:p w14:paraId="3501CEE0" w14:textId="77777777" w:rsidR="006F544D" w:rsidRDefault="006F544D" w:rsidP="00D07614">
                            <w:pPr>
                              <w:pStyle w:val="BodyText"/>
                            </w:pPr>
                            <w:r>
                              <w:t>Sed sollicitudin nisi. Duis ultrices, odio eu consequat viverra, est diam fringilla est, vel suscipit eros nisl non turpis. Maecenas interdum. Fusce fermentum. Etiam volutpat, nulla blandit consequat ultrices, dolor enim dictum metus, nec interdum ligula pede ut urna. Suspendisse leo neque, dapibus iaculis, vulputate in, commodo id, ipsum.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50" type="#_x0000_t202" style="position:absolute;margin-left:28.8pt;margin-top:377.2pt;width:172.8pt;height:187.2pt;z-index:2516583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" mv:complextextbox="1" filled="f" stroked="f">
                <v:stroke o:forcedash="t"/>
                <v:textbox style="mso-next-textbox:#Text Box 215" inset="0,0,0,0">
                  <w:txbxContent>
                    <w:p w14:paraId="01309640" w14:textId="77777777" w:rsidR="006F544D" w:rsidRDefault="006F544D" w:rsidP="00D07614">
                      <w:pPr>
                        <w:pStyle w:val="BodyText"/>
                      </w:pPr>
                      <w:r>
                        <w:t xml:space="preserve">Fusce commodo sem eget ipsum. Etiam orci lectus, nonummy in, vestibulum et, laoreet euismod, dolor. In posuere condimentum urna. Curabitur mauris. Sed volutpat congue magna. </w:t>
                      </w:r>
                    </w:p>
                    <w:p w14:paraId="4000C188" w14:textId="77777777" w:rsidR="006F544D" w:rsidRDefault="006F544D" w:rsidP="00D07614">
                      <w:pPr>
                        <w:pStyle w:val="BodyText"/>
                      </w:pPr>
                      <w:r>
                        <w:t xml:space="preserve">Vestibulum laoreet eros sit amet nisl. Quisque porta gravida lacus. Lorem ipsum dolor sit amet, consectetuer adipiscing elit. Donec placerat, ante quis mollis blandit, dui purus vulputate pede, non gravida neque dolor vel ligula. </w:t>
                      </w:r>
                    </w:p>
                    <w:p w14:paraId="780D65A8" w14:textId="77777777" w:rsidR="006F544D" w:rsidRDefault="006F544D" w:rsidP="00D07614">
                      <w:pPr>
                        <w:pStyle w:val="BodyText"/>
                      </w:pPr>
                      <w:r>
                        <w:t>Duis at magna quis elit adipiscing luctus. Etiam id sapien id dolor convallis eleifend. Morbi augue mauris, tincidunt ac, feugiat sed, pellentesque a, est. Duis a arcu. Curabitur nec augue eu arcu cursus lobortis.</w:t>
                      </w:r>
                    </w:p>
                    <w:p w14:paraId="3501CEE0" w14:textId="77777777" w:rsidR="006F544D" w:rsidRDefault="006F544D" w:rsidP="00D07614">
                      <w:pPr>
                        <w:pStyle w:val="BodyText"/>
                      </w:pPr>
                      <w:r>
                        <w:t>Sed sollicitudin nisi. Duis ultrices, odio eu consequat viverra, est diam fringilla est, vel suscipit eros nisl non turpis. Maecenas interdum. Fusce fermentum. Etiam volutpat, nulla blandit consequat ultrices, dolor enim dictum metus, nec interdum ligula pede ut urna. Suspendisse leo neque, dapibus iaculis, vulputate in, commodo id, ipsum.</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10" behindDoc="0" locked="0" layoutInCell="1" allowOverlap="1" wp14:anchorId="64DD0DBE" wp14:editId="0F6528A3">
                <wp:simplePos x="0" y="0"/>
                <wp:positionH relativeFrom="page">
                  <wp:posOffset>5212080</wp:posOffset>
                </wp:positionH>
                <wp:positionV relativeFrom="page">
                  <wp:posOffset>7432040</wp:posOffset>
                </wp:positionV>
                <wp:extent cx="2194560" cy="1783080"/>
                <wp:effectExtent l="5080" t="2540" r="0" b="5080"/>
                <wp:wrapTight wrapText="bothSides">
                  <wp:wrapPolygon edited="0">
                    <wp:start x="0" y="0"/>
                    <wp:lineTo x="21600" y="0"/>
                    <wp:lineTo x="21600" y="21600"/>
                    <wp:lineTo x="0" y="21600"/>
                    <wp:lineTo x="0" y="0"/>
                  </wp:wrapPolygon>
                </wp:wrapTight>
                <wp:docPr id="24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51" type="#_x0000_t202" style="position:absolute;margin-left:410.4pt;margin-top:585.2pt;width:172.8pt;height:140.4pt;z-index:2516584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" mv:complextextbox="1" filled="f" stroked="f">
                <v:stroke o:forcedash="t"/>
                <v:textbox inset="0,0,0,0">
                  <w:txbxContent/>
                </v:textbox>
                <w10:wrap type="tight" anchorx="page" anchory="page"/>
              </v:shape>
            </w:pict>
          </mc:Fallback>
        </mc:AlternateContent>
      </w:r>
      <w:r w:rsidR="00761BC6">
        <w:rPr>
          <w:noProof/>
        </w:rPr>
        <mc:AlternateContent>
          <mc:Choice Requires="wps">
            <w:drawing>
              <wp:anchor distT="0" distB="0" distL="114300" distR="114300" simplePos="0" relativeHeight="251658409" behindDoc="0" locked="0" layoutInCell="1" allowOverlap="1" wp14:anchorId="36D4BD4C" wp14:editId="1A6EDC69">
                <wp:simplePos x="0" y="0"/>
                <wp:positionH relativeFrom="page">
                  <wp:posOffset>2788920</wp:posOffset>
                </wp:positionH>
                <wp:positionV relativeFrom="page">
                  <wp:posOffset>7432040</wp:posOffset>
                </wp:positionV>
                <wp:extent cx="2194560" cy="1783080"/>
                <wp:effectExtent l="0" t="2540" r="0" b="5080"/>
                <wp:wrapTight wrapText="bothSides">
                  <wp:wrapPolygon edited="0">
                    <wp:start x="0" y="0"/>
                    <wp:lineTo x="21600" y="0"/>
                    <wp:lineTo x="21600" y="21600"/>
                    <wp:lineTo x="0" y="2160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16">
                        <w:txbxContent>
                          <w:p w14:paraId="01C54A25" w14:textId="77777777" w:rsidR="006F544D" w:rsidRDefault="006F544D" w:rsidP="00D07614">
                            <w:pPr>
                              <w:pStyle w:val="Heading4"/>
                            </w:pPr>
                            <w:r>
                              <w:t xml:space="preserve">Aliquam venenatis nunc at enim. </w:t>
                            </w:r>
                          </w:p>
                          <w:p w14:paraId="08BA0CFD" w14:textId="77777777" w:rsidR="006F544D" w:rsidRDefault="006F544D" w:rsidP="00D07614">
                            <w:pPr>
                              <w:pStyle w:val="BodyText"/>
                            </w:pPr>
                            <w:r>
                              <w:t xml:space="preserve">Proin magna urna, dignissim sed, volutpat at, posuere ac, risus. Proin fermentum, nisl nec bibendum laoreet, nibh metus volutpat sapien, quis vulputate velit enim in felis. Sed auctor varius sapien. Integer leo leo, nonummy vitae, porta in, varius eu, leo. </w:t>
                            </w:r>
                          </w:p>
                          <w:p w14:paraId="64910B72" w14:textId="77777777" w:rsidR="006F544D" w:rsidRDefault="006F544D" w:rsidP="00D07614">
                            <w:pPr>
                              <w:pStyle w:val="BodyText"/>
                            </w:pPr>
                            <w:r>
                              <w:t>Suspendisse laoreet rutrum lectus. Aliquam orci augue, tempus id, egestas a, blandit eget, magna. Ut ac justo non massa aliquam fermentum.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52" type="#_x0000_t202" style="position:absolute;margin-left:219.6pt;margin-top:585.2pt;width:172.8pt;height:140.4pt;z-index:251658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" mv:complextextbox="1" filled="f" stroked="f">
                <v:stroke o:forcedash="t"/>
                <v:textbox style="mso-next-textbox:#Text Box 256" inset="0,0,0,0">
                  <w:txbxContent>
                    <w:p w14:paraId="01C54A25" w14:textId="77777777" w:rsidR="006F544D" w:rsidRDefault="006F544D" w:rsidP="00D07614">
                      <w:pPr>
                        <w:pStyle w:val="Heading4"/>
                      </w:pPr>
                      <w:r>
                        <w:t xml:space="preserve">Aliquam venenatis nunc at enim. </w:t>
                      </w:r>
                    </w:p>
                    <w:p w14:paraId="08BA0CFD" w14:textId="77777777" w:rsidR="006F544D" w:rsidRDefault="006F544D" w:rsidP="00D07614">
                      <w:pPr>
                        <w:pStyle w:val="BodyText"/>
                      </w:pPr>
                      <w:r>
                        <w:t xml:space="preserve">Proin magna urna, dignissim sed, volutpat at, posuere ac, risus. Proin fermentum, nisl nec bibendum laoreet, nibh metus volutpat sapien, quis vulputate velit enim in felis. Sed auctor varius sapien. Integer leo leo, nonummy vitae, porta in, varius eu, leo. </w:t>
                      </w:r>
                    </w:p>
                    <w:p w14:paraId="64910B72" w14:textId="77777777" w:rsidR="006F544D" w:rsidRDefault="006F544D" w:rsidP="00D07614">
                      <w:pPr>
                        <w:pStyle w:val="BodyText"/>
                      </w:pPr>
                      <w:r>
                        <w:t>Suspendisse laoreet rutrum lectus. Aliquam orci augue, tempus id, egestas a, blandit eget, magna. Ut ac justo non massa aliquam fermentum.</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12" behindDoc="0" locked="0" layoutInCell="1" allowOverlap="1" wp14:anchorId="2A0A6CC8" wp14:editId="6CFBF6D1">
                <wp:simplePos x="0" y="0"/>
                <wp:positionH relativeFrom="page">
                  <wp:posOffset>365760</wp:posOffset>
                </wp:positionH>
                <wp:positionV relativeFrom="page">
                  <wp:posOffset>7406640</wp:posOffset>
                </wp:positionV>
                <wp:extent cx="228600" cy="1828800"/>
                <wp:effectExtent l="0" t="2540" r="2540" b="0"/>
                <wp:wrapNone/>
                <wp:docPr id="238"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8288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026" style="position:absolute;margin-left:28.8pt;margin-top:583.2pt;width:18pt;height:2in;z-index:2516584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" fillcolor="#669 [3206]" stroked="f" strokecolor="#4a7ebb" strokeweight="1.5pt">
                <v:shadow opacity="22938f" mv:blur="38100f" offset="0,2pt"/>
                <v:textbox inset=",7.2pt,,7.2pt"/>
                <w10:wrap anchorx="page" anchory="page"/>
              </v:rect>
            </w:pict>
          </mc:Fallback>
        </mc:AlternateContent>
      </w:r>
      <w:r w:rsidR="00FC4F19">
        <w:rPr>
          <w:noProof/>
        </w:rPr>
        <w:drawing>
          <wp:anchor distT="0" distB="0" distL="118745" distR="118745" simplePos="0" relativeHeight="251658411" behindDoc="0" locked="0" layoutInCell="1" allowOverlap="1" wp14:anchorId="193898AE" wp14:editId="2B45FC4A">
            <wp:simplePos x="5486400" y="8229600"/>
            <wp:positionH relativeFrom="page">
              <wp:posOffset>731520</wp:posOffset>
            </wp:positionH>
            <wp:positionV relativeFrom="page">
              <wp:posOffset>7406640</wp:posOffset>
            </wp:positionV>
            <wp:extent cx="1828800" cy="1828800"/>
            <wp:effectExtent l="25400" t="0" r="0" b="0"/>
            <wp:wrapTight wrapText="bothSides">
              <wp:wrapPolygon edited="0">
                <wp:start x="-300" y="0"/>
                <wp:lineTo x="-300" y="21300"/>
                <wp:lineTo x="21600" y="21300"/>
                <wp:lineTo x="21600" y="0"/>
                <wp:lineTo x="-300" y="0"/>
              </wp:wrapPolygon>
            </wp:wrapTight>
            <wp:docPr id="257" name="Placeholder" descr=":advantage brochure images:CB06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dvantage brochure images:CB064432.jpg"/>
                    <pic:cNvPicPr>
                      <a:picLocks noChangeAspect="1" noChangeArrowheads="1"/>
                    </pic:cNvPicPr>
                  </pic:nvPicPr>
                  <pic:blipFill>
                    <a:blip r:embed="rId21"/>
                    <a:srcRect l="22315" t="8381" r="4306"/>
                    <a:stretch>
                      <a:fillRect/>
                    </a:stretch>
                  </pic:blipFill>
                  <pic:spPr bwMode="auto">
                    <a:xfrm>
                      <a:off x="0" y="0"/>
                      <a:ext cx="1828800" cy="1828800"/>
                    </a:xfrm>
                    <a:prstGeom prst="rect">
                      <a:avLst/>
                    </a:prstGeom>
                    <a:noFill/>
                    <a:ln w="9525">
                      <a:noFill/>
                      <a:miter lim="800000"/>
                      <a:headEnd/>
                      <a:tailEnd/>
                    </a:ln>
                  </pic:spPr>
                </pic:pic>
              </a:graphicData>
            </a:graphic>
          </wp:anchor>
        </w:drawing>
      </w:r>
      <w:r w:rsidR="00761BC6">
        <w:rPr>
          <w:noProof/>
        </w:rPr>
        <mc:AlternateContent>
          <mc:Choice Requires="wps">
            <w:drawing>
              <wp:anchor distT="0" distB="0" distL="114300" distR="114300" simplePos="0" relativeHeight="251658408" behindDoc="0" locked="0" layoutInCell="1" allowOverlap="1" wp14:anchorId="36EC7BC0" wp14:editId="29543890">
                <wp:simplePos x="0" y="0"/>
                <wp:positionH relativeFrom="page">
                  <wp:posOffset>365760</wp:posOffset>
                </wp:positionH>
                <wp:positionV relativeFrom="page">
                  <wp:posOffset>7269480</wp:posOffset>
                </wp:positionV>
                <wp:extent cx="7040880" cy="0"/>
                <wp:effectExtent l="10160" t="17780" r="22860" b="20320"/>
                <wp:wrapNone/>
                <wp:docPr id="237"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4" o:spid="_x0000_s1026" style="position:absolute;z-index:251658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72.4pt" to="583.2pt,57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407" behindDoc="0" locked="0" layoutInCell="1" allowOverlap="1" wp14:anchorId="1F0AAE8D" wp14:editId="77D72093">
                <wp:simplePos x="0" y="0"/>
                <wp:positionH relativeFrom="page">
                  <wp:posOffset>365760</wp:posOffset>
                </wp:positionH>
                <wp:positionV relativeFrom="page">
                  <wp:posOffset>3977640</wp:posOffset>
                </wp:positionV>
                <wp:extent cx="7040880" cy="0"/>
                <wp:effectExtent l="10160" t="15240" r="22860" b="22860"/>
                <wp:wrapNone/>
                <wp:docPr id="23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313.2pt" to="583.2pt,31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" strokecolor="#a5a5a5 [2092]" strokeweight="1pt">
                <v:shadow opacity="22938f" mv:blur="38100f" offset="0,2pt"/>
                <w10:wrap anchorx="page" anchory="page"/>
              </v:line>
            </w:pict>
          </mc:Fallback>
        </mc:AlternateContent>
      </w:r>
      <w:r w:rsidR="00761BC6">
        <w:rPr>
          <w:noProof/>
        </w:rPr>
        <mc:AlternateContent>
          <mc:Choice Requires="wps">
            <w:drawing>
              <wp:anchor distT="0" distB="0" distL="114300" distR="114300" simplePos="0" relativeHeight="251658406" behindDoc="0" locked="0" layoutInCell="1" allowOverlap="1" wp14:anchorId="1309A0F0" wp14:editId="736FE2A3">
                <wp:simplePos x="0" y="0"/>
                <wp:positionH relativeFrom="page">
                  <wp:posOffset>5212080</wp:posOffset>
                </wp:positionH>
                <wp:positionV relativeFrom="page">
                  <wp:posOffset>825500</wp:posOffset>
                </wp:positionV>
                <wp:extent cx="2194560" cy="3017520"/>
                <wp:effectExtent l="5080" t="0" r="0" b="508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30175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1" o:spid="_x0000_s1026" style="position:absolute;margin-left:410.4pt;margin-top:65pt;width:172.8pt;height:237.6pt;z-index:2516584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" fillcolor="#636 [3204]" stroked="f" strokecolor="#4a7ebb" strokeweight="1.5pt">
                <v:shadow opacity="22938f" mv:blur="38100f" offset="0,2pt"/>
                <v:textbox inset=",7.2pt,,7.2pt"/>
                <w10:wrap anchorx="page" anchory="page"/>
              </v:rect>
            </w:pict>
          </mc:Fallback>
        </mc:AlternateContent>
      </w:r>
      <w:r w:rsidR="00FC4F19">
        <w:rPr>
          <w:noProof/>
        </w:rPr>
        <w:drawing>
          <wp:anchor distT="0" distB="0" distL="118745" distR="118745" simplePos="0" relativeHeight="251658474" behindDoc="0" locked="0" layoutInCell="1" allowOverlap="1" wp14:anchorId="2656840C" wp14:editId="60148B83">
            <wp:simplePos x="0" y="0"/>
            <wp:positionH relativeFrom="page">
              <wp:posOffset>368300</wp:posOffset>
            </wp:positionH>
            <wp:positionV relativeFrom="page">
              <wp:posOffset>825500</wp:posOffset>
            </wp:positionV>
            <wp:extent cx="4709160" cy="3017520"/>
            <wp:effectExtent l="25400" t="0" r="0" b="0"/>
            <wp:wrapTight wrapText="bothSides">
              <wp:wrapPolygon edited="0">
                <wp:start x="-117" y="0"/>
                <wp:lineTo x="-117" y="21455"/>
                <wp:lineTo x="21553" y="21455"/>
                <wp:lineTo x="21553" y="0"/>
                <wp:lineTo x="-117" y="0"/>
              </wp:wrapPolygon>
            </wp:wrapTight>
            <wp:docPr id="252" name="Placeholder" descr=":advantage brochure images:42-1692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922719.jpg"/>
                    <pic:cNvPicPr>
                      <a:picLocks noChangeAspect="1" noChangeArrowheads="1"/>
                    </pic:cNvPicPr>
                  </pic:nvPicPr>
                  <pic:blipFill>
                    <a:blip r:embed="rId22"/>
                    <a:srcRect l="4108" r="5768"/>
                    <a:stretch>
                      <a:fillRect/>
                    </a:stretch>
                  </pic:blipFill>
                  <pic:spPr bwMode="auto">
                    <a:xfrm>
                      <a:off x="0" y="0"/>
                      <a:ext cx="4709160" cy="3017520"/>
                    </a:xfrm>
                    <a:prstGeom prst="rect">
                      <a:avLst/>
                    </a:prstGeom>
                    <a:noFill/>
                    <a:ln w="9525">
                      <a:noFill/>
                      <a:miter lim="800000"/>
                      <a:headEnd/>
                      <a:tailEnd/>
                    </a:ln>
                  </pic:spPr>
                </pic:pic>
              </a:graphicData>
            </a:graphic>
          </wp:anchor>
        </w:drawing>
      </w:r>
      <w:r w:rsidR="00FC4F19">
        <w:br w:type="page"/>
      </w:r>
      <w:r w:rsidR="00FC4F19">
        <w:rPr>
          <w:noProof/>
        </w:rPr>
        <w:lastRenderedPageBreak/>
        <w:drawing>
          <wp:anchor distT="0" distB="0" distL="118745" distR="118745" simplePos="0" relativeHeight="251658481" behindDoc="0" locked="0" layoutInCell="1" allowOverlap="1" wp14:anchorId="0F39018D" wp14:editId="18FD3359">
            <wp:simplePos x="0" y="0"/>
            <wp:positionH relativeFrom="page">
              <wp:posOffset>2162175</wp:posOffset>
            </wp:positionH>
            <wp:positionV relativeFrom="page">
              <wp:posOffset>2609850</wp:posOffset>
            </wp:positionV>
            <wp:extent cx="1654810" cy="1654810"/>
            <wp:effectExtent l="25400" t="0" r="0" b="0"/>
            <wp:wrapTight wrapText="bothSides">
              <wp:wrapPolygon edited="0">
                <wp:start x="-332" y="0"/>
                <wp:lineTo x="-332" y="21550"/>
                <wp:lineTo x="21550" y="21550"/>
                <wp:lineTo x="21550" y="0"/>
                <wp:lineTo x="-332" y="0"/>
              </wp:wrapPolygon>
            </wp:wrapTight>
            <wp:docPr id="404" name="Placeholder" descr=":advantage brochure images:BXP4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49898.jpg"/>
                    <pic:cNvPicPr>
                      <a:picLocks noChangeAspect="1" noChangeArrowheads="1"/>
                    </pic:cNvPicPr>
                  </pic:nvPicPr>
                  <pic:blipFill>
                    <a:blip r:embed="rId23"/>
                    <a:srcRect l="14914" r="18367"/>
                    <a:stretch>
                      <a:fillRect/>
                    </a:stretch>
                  </pic:blipFill>
                  <pic:spPr bwMode="auto">
                    <a:xfrm>
                      <a:off x="0" y="0"/>
                      <a:ext cx="1654810" cy="1654810"/>
                    </a:xfrm>
                    <a:prstGeom prst="rect">
                      <a:avLst/>
                    </a:prstGeom>
                    <a:noFill/>
                    <a:ln w="9525">
                      <a:noFill/>
                      <a:miter lim="800000"/>
                      <a:headEnd/>
                      <a:tailEnd/>
                    </a:ln>
                  </pic:spPr>
                </pic:pic>
              </a:graphicData>
            </a:graphic>
          </wp:anchor>
        </w:drawing>
      </w:r>
      <w:r w:rsidR="00761BC6">
        <w:rPr>
          <w:noProof/>
        </w:rPr>
        <mc:AlternateContent>
          <mc:Choice Requires="wps">
            <w:drawing>
              <wp:anchor distT="0" distB="0" distL="114300" distR="114300" simplePos="0" relativeHeight="251658379" behindDoc="0" locked="0" layoutInCell="1" allowOverlap="1" wp14:anchorId="44A7AEDB" wp14:editId="6FEBD302">
                <wp:simplePos x="0" y="0"/>
                <wp:positionH relativeFrom="page">
                  <wp:posOffset>365760</wp:posOffset>
                </wp:positionH>
                <wp:positionV relativeFrom="page">
                  <wp:posOffset>2609850</wp:posOffset>
                </wp:positionV>
                <wp:extent cx="1654810" cy="1654810"/>
                <wp:effectExtent l="0" t="6350" r="0" b="2540"/>
                <wp:wrapNone/>
                <wp:docPr id="234"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165481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chemeClr val="accent3">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9" o:spid="_x0000_s1026" style="position:absolute;margin-left:28.8pt;margin-top:205.5pt;width:130.3pt;height:130.3pt;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" fillcolor="#669 [3206]" stroked="f" strokecolor="#669 [3206]" strokeweight="1.5pt">
                <v:shadow opacity="22938f" mv:blur="38100f" offset="0,2pt"/>
                <v:textbox inset=",7.2pt,,7.2pt"/>
                <w10:wrap anchorx="page" anchory="page"/>
              </v:rect>
            </w:pict>
          </mc:Fallback>
        </mc:AlternateContent>
      </w:r>
      <w:r w:rsidR="00761BC6">
        <w:rPr>
          <w:noProof/>
        </w:rPr>
        <mc:AlternateContent>
          <mc:Choice Requires="wps">
            <w:drawing>
              <wp:anchor distT="0" distB="0" distL="114300" distR="114300" simplePos="0" relativeHeight="251658446" behindDoc="0" locked="0" layoutInCell="1" allowOverlap="1" wp14:anchorId="450AF08F" wp14:editId="4FBB691A">
                <wp:simplePos x="0" y="0"/>
                <wp:positionH relativeFrom="page">
                  <wp:posOffset>4942205</wp:posOffset>
                </wp:positionH>
                <wp:positionV relativeFrom="page">
                  <wp:posOffset>8939530</wp:posOffset>
                </wp:positionV>
                <wp:extent cx="2464435" cy="430530"/>
                <wp:effectExtent l="1905" t="0" r="0" b="2540"/>
                <wp:wrapTight wrapText="bothSides">
                  <wp:wrapPolygon edited="0">
                    <wp:start x="0" y="0"/>
                    <wp:lineTo x="21600" y="0"/>
                    <wp:lineTo x="21600" y="21600"/>
                    <wp:lineTo x="0" y="21600"/>
                    <wp:lineTo x="0" y="0"/>
                  </wp:wrapPolygon>
                </wp:wrapTight>
                <wp:docPr id="233"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75F3E8A" w14:textId="77777777" w:rsidR="006F544D" w:rsidRPr="000D2927" w:rsidRDefault="006F544D" w:rsidP="00D07614">
                            <w:pPr>
                              <w:pStyle w:val="Heading4"/>
                            </w:pPr>
                            <w: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53" type="#_x0000_t202" style="position:absolute;margin-left:389.15pt;margin-top:703.9pt;width:194.05pt;height:33.9pt;z-index:2516584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" filled="f" stroked="f">
                <v:stroke o:forcedash="t"/>
                <v:textbox inset="0,0,0,0">
                  <w:txbxContent>
                    <w:p w14:paraId="275F3E8A" w14:textId="77777777" w:rsidR="006F544D" w:rsidRPr="000D2927" w:rsidRDefault="006F544D" w:rsidP="00D07614">
                      <w:pPr>
                        <w:pStyle w:val="Heading4"/>
                      </w:pPr>
                      <w:r>
                        <w:t>(continued)</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40" behindDoc="0" locked="0" layoutInCell="1" allowOverlap="1" wp14:anchorId="63BBEB67" wp14:editId="3B42A9E8">
                <wp:simplePos x="0" y="0"/>
                <wp:positionH relativeFrom="page">
                  <wp:posOffset>4937760</wp:posOffset>
                </wp:positionH>
                <wp:positionV relativeFrom="page">
                  <wp:posOffset>6060440</wp:posOffset>
                </wp:positionV>
                <wp:extent cx="2468880" cy="2715260"/>
                <wp:effectExtent l="0" t="2540" r="0" b="0"/>
                <wp:wrapTight wrapText="bothSides">
                  <wp:wrapPolygon edited="0">
                    <wp:start x="0" y="0"/>
                    <wp:lineTo x="21600" y="0"/>
                    <wp:lineTo x="21600" y="21600"/>
                    <wp:lineTo x="0" y="21600"/>
                    <wp:lineTo x="0" y="0"/>
                  </wp:wrapPolygon>
                </wp:wrapTight>
                <wp:docPr id="232"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271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8"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54" type="#_x0000_t202" style="position:absolute;margin-left:388.8pt;margin-top:477.2pt;width:194.4pt;height:213.8pt;z-index:25165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" mv:complextextbox="1" filled="f" stroked="f">
                <v:stroke o:forcedash="t"/>
                <v:textbox style="mso-next-textbox:#Text Box 302" inset="0,0,0,0">
                  <w:txbxContent/>
                </v:textbox>
                <w10:wrap type="tight" anchorx="page" anchory="page"/>
              </v:shape>
            </w:pict>
          </mc:Fallback>
        </mc:AlternateContent>
      </w:r>
      <w:r w:rsidR="00555B65">
        <w:rPr>
          <w:noProof/>
        </w:rPr>
        <mc:AlternateContent>
          <mc:Choice Requires="wps">
            <w:drawing>
              <wp:anchor distT="0" distB="0" distL="114300" distR="114300" simplePos="0" relativeHeight="251658439" behindDoc="0" locked="0" layoutInCell="1" allowOverlap="1" wp14:anchorId="077CFACF" wp14:editId="60AE7C49">
                <wp:simplePos x="0" y="0"/>
                <wp:positionH relativeFrom="page">
                  <wp:posOffset>2368550</wp:posOffset>
                </wp:positionH>
                <wp:positionV relativeFrom="page">
                  <wp:posOffset>6060440</wp:posOffset>
                </wp:positionV>
                <wp:extent cx="2468880" cy="3246120"/>
                <wp:effectExtent l="0" t="0" r="20320" b="5080"/>
                <wp:wrapTight wrapText="bothSides">
                  <wp:wrapPolygon edited="0">
                    <wp:start x="0" y="0"/>
                    <wp:lineTo x="0" y="21465"/>
                    <wp:lineTo x="21556" y="21465"/>
                    <wp:lineTo x="21556" y="0"/>
                    <wp:lineTo x="0" y="0"/>
                  </wp:wrapPolygon>
                </wp:wrapTight>
                <wp:docPr id="231"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324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18">
                        <w:txbxContent>
                          <w:p w14:paraId="6D11B9F6" w14:textId="77777777" w:rsidR="006F544D" w:rsidRDefault="006F544D" w:rsidP="00D07614">
                            <w:pPr>
                              <w:pStyle w:val="BodyText"/>
                            </w:pPr>
                            <w:r>
                              <w:t>Etiam dictum ligula id justo. Maecenas sollicitudin bibendum ligula. In tempor volutpat nisl. Nam porta fringilla urna. Suspendisse porta. In cursus, dui non vestibulum vulputate, risus ipsum mattis augue, at auctor velit nunc ut enim. Sed tristique consectetuer leo. Maecenas sollicitudin adipiscing metus. Vestibulum ante ipsum primis in faucibus orci luctus et ultrices posuere cubilia Curae; Vestibulum ante ipsum primis in faucibus orci luctus et ultrices posuere cubilia Curae; Suspendisse elit dui, hendrerit at, pellentesque ut, luctus id, sem.</w:t>
                            </w:r>
                          </w:p>
                          <w:p w14:paraId="5C181364" w14:textId="77777777" w:rsidR="006F544D" w:rsidRDefault="006F544D" w:rsidP="00D07614">
                            <w:pPr>
                              <w:pStyle w:val="BodyText"/>
                            </w:pPr>
                            <w:r>
                              <w:t>Donec eu tellus. Duis gravida. Ut est magna, volutpat at, vulputate quis, varius vel, leo. Nullam blandit sem at turpis facilisis aliquet. In nec arcu vel nulla elementum facilisis. Donec a est. Duis congue erat at ante. Suspendisse mi. Aenean turpis quam, blandit vitae, egestas vel, consectetuer sed, risus.</w:t>
                            </w:r>
                          </w:p>
                          <w:p w14:paraId="22ACDB71" w14:textId="77777777" w:rsidR="006F544D" w:rsidRDefault="006F544D" w:rsidP="00D07614">
                            <w:pPr>
                              <w:pStyle w:val="BodyText"/>
                            </w:pPr>
                            <w:r>
                              <w:t xml:space="preserve">Aenean consequat fringilla nisi. Mauris nisl. Aliquam erat volutpat. Curabitur tristique, magna vitae faucibus fringilla, erat tortor consequat mi, in congue quam neque et felis. </w:t>
                            </w:r>
                          </w:p>
                          <w:p w14:paraId="5C6B380B" w14:textId="77777777" w:rsidR="006F544D" w:rsidRDefault="006F544D" w:rsidP="00D07614">
                            <w:pPr>
                              <w:pStyle w:val="BodyText"/>
                            </w:pPr>
                            <w:r>
                              <w:t>Sed ut ante. Class aptent taciti sociosqu ad litora torquent per conubia nostra, per inceptos hymenaeos. Vestibulum imperdiet, dui sit amet tristique congue, libero ipsum volutpat pede, sit amet porta quam magna vitae mauris. Vivamus adipiscing velit sit amet felis. In imperdiet. Mauris commodo ante sed ipsum. Nunc eleifend laoreet erat. Aliquam scelerisque urna et lorem. Nulla libero urna, tincidunt vel, consectetuer in, mollis quis, elit. Curabitur sed purus non tortor euismod facilisis. Ut luctus. Etiam nunc. Nunc in nunc et lacus pellentesque faucibus. Nullam nonummy lectus et eros. In ac massa. Suspendisse malesuada. Ut dapibus ante vehicula nisi. Cras sapien dui, placerat vel, facilisis sit amet, placerat at, dolor. Curabitur bibendum.</w:t>
                            </w:r>
                          </w:p>
                          <w:p w14:paraId="1851EE77" w14:textId="77777777" w:rsidR="006F544D" w:rsidRDefault="006F544D" w:rsidP="00D07614">
                            <w:pPr>
                              <w:pStyle w:val="BodyText"/>
                            </w:pPr>
                            <w:r>
                              <w:t>Praesent elementum metus at felis. Nam purus lacus, viverra et, mollis nec, volutpat vitae, erat. Proin tortor lorem, vulputate nec, ornare tempor, sodales consectetuer, urna. Curabitur velit quam, ornare non, fringilla in, mattis eu, eros. Ut tempus turpis sit amet urna. Sed venenatis pharetra risus. In nec nibh in nulla aliquet tristique. Morbi ut odio ut enim fringilla fringilla. Donec tempor, ipsum vitae vestibulum porttitor, tellus odio tempus nulla, bibendum vestibulum turpis arcu sed justo. Vivamus ac lacus at eros euismod pellentesque. Etiam lacinia. Praesent id augue sit amet quam ultrices lacinia. Nam sodales eros ac est.</w:t>
                            </w:r>
                          </w:p>
                          <w:p w14:paraId="1A36175C" w14:textId="77777777" w:rsidR="006F544D" w:rsidRDefault="006F544D" w:rsidP="00D07614">
                            <w:pPr>
                              <w:pStyle w:val="BodyText"/>
                            </w:pPr>
                            <w:r>
                              <w:t>Pellentesque euismod. Ut egestas vulputate orci. Praesent pede enim, ornare ut, porttitor sit amet, tristique eget, lacus. Donec felis. Maecenas ornare quam a risus. Pellentesque vitae mauris. In hac habitasse platea dictumst. Suspendisse ante leo, porta nec, varius convallis, pretium ac, arcu. Aliquam erat volutpat. Nulla sodales. Nulla vel sem eu est volutpat interdum. Pellentesque vel risus. Nullam suscipit velit nec tellus. In laoreet felis eget tortor. Nullam turpis tortor, condimentum eget, feugiat eu, bibendum sed, purus.</w:t>
                            </w:r>
                          </w:p>
                          <w:p w14:paraId="282AECE1" w14:textId="77777777" w:rsidR="006F544D" w:rsidRDefault="006F544D" w:rsidP="00D07614">
                            <w:pPr>
                              <w:pStyle w:val="BodyText"/>
                            </w:pPr>
                            <w:r>
                              <w:t>Curabitur vel lorem. Duis mauris diam, faucibus quis, bibendum sed, auctor quis, enim. Vivamus turpis pede, porta quis, placerat fringilla, convallis vitae, ipsum. Nullam dolor. Praesent congue nibh at erat. Donec ac sem. Aenean lobortis porta odio. In hac habitasse platea dictumst. Quisque imperdiet semper dolor. Proin egestas. Donec ultricies nunc et est. Donec purus. Donec auctor, ligula ut iaculis faucibus, nibh enim sollicitudin mi, ut auctor elit orci sit amet metus. Pellentesque malesuada aliquam erat. Ut et tellus ac enim vestibulum egestas. Fusce hendrerit, tellus sit amet mattis fermentum, neque neque volutpat ligula, quis sodales leo enim at justo. Duis elementum tortor faucibus ligula.</w:t>
                            </w:r>
                          </w:p>
                          <w:p w14:paraId="11CE4005" w14:textId="77777777" w:rsidR="006F544D" w:rsidRDefault="006F544D" w:rsidP="00D07614">
                            <w:pPr>
                              <w:pStyle w:val="BodyText"/>
                            </w:pPr>
                            <w:r>
                              <w:t>In vestibulum dolor vitae tellus. Vestibulum dapibus lacus. Nam tincidunt, pede adipiscing pulvinar aliquet, risus risus sollicitudin dui, eget vulputate nisl dolor sit amet odio. Ut est. Integer augue. Fusce leo lorem, faucibus ut, pellentesque nec, mattis vel, nisi. Ut lobortis turpis ac turpis. Sed erat. Vivamus consectetuer, erat et mattis tincidunt, nunc arcu iaculis lectus, non elementum metus neque eu nulla. Pellentesque ornare. Cras vulputate, diam nec gravida blandit, est sem egestas magna, in dapibus nunc urna quis leo. Curabitur facilisis. Etiam tincidunt posuere ante. Duis congue, augue eu posuere posuere, elit sem ultricies augue, ac hendrerit nunc nibh sed diam.</w:t>
                            </w:r>
                          </w:p>
                          <w:p w14:paraId="307AAFD9" w14:textId="77777777" w:rsidR="006F544D" w:rsidRDefault="006F544D" w:rsidP="00D07614">
                            <w:pPr>
                              <w:pStyle w:val="BodyText"/>
                            </w:pPr>
                            <w:r>
                              <w:t xml:space="preserve">Etiam eu ipsum. Sed sed augue et tortor cursus tristique. Vestibulum nunc. Etiam sollicitudin sagittis ipsum. Nullam volutpat tellus. Donec ac arcu. In non ante dapibus urna imperdiet sollicitudin. Morbi non lacus. Maecenas vel quam vitae ligula gravida interdum. </w:t>
                            </w:r>
                          </w:p>
                          <w:p w14:paraId="6DB8DBDD" w14:textId="77777777" w:rsidR="006F544D" w:rsidRDefault="006F544D" w:rsidP="00D07614">
                            <w:pPr>
                              <w:pStyle w:val="BodyText"/>
                            </w:pPr>
                            <w:r>
                              <w:t>Sed enim nisl, ultrices eu, porttitor in, dictum a, nunc. Class aptent taciti sociosqu ad litora torquent per conubia nostra, per inceptos hymenaeos. Aliquam quam ante, viverra vitae, ultrices in, blandit dictum, felis. Vestibulum scelerisque neque ut purus. Etiam sollicitudin tincidunt nisl. Morbi eleifend viverra tortor. Pellentesque congue. Proin lobortis elit eget sapien. Morbi purus augue, volutpat a, adipiscing ac, sollicitudin blandit, dui.</w:t>
                            </w:r>
                          </w:p>
                          <w:p w14:paraId="67D7AACA" w14:textId="77777777" w:rsidR="006F544D" w:rsidRDefault="006F544D" w:rsidP="00D07614">
                            <w:pPr>
                              <w:pStyle w:val="BodyText"/>
                            </w:pPr>
                            <w:r>
                              <w:t>Sed ac arcu. Lorem ipsum dolor sit amet, consectetuer adipiscing elit. Vivamus semper sodales lorem. Quisque venenatis vehicula lectus. Donec a odio eu eros lobortis vehicula. In convallis nibh ut libero. Mauris at libero ac pede venenatis egestas. Ut sed tellus. Sed at diam et sapien dignissim vestibulum. Nullam sit amet mauris ut felis tristique ultricies. Duis libero ligula, hendrerit id, suscipit ac, convallis ut, elit. Ut cursus. Donec mollis, nulla sit amet sodales ultricies, diam pede rhoncus ligula, id congue elit nisi in augue. Proin dapibus, ligula ut malesuada porta, justo sapien interdum sapien, sit amet pharetra lectus diam a elit. Fusce eros. Maecenas nec augue. Vestibulum tempus congue turpis.</w:t>
                            </w:r>
                          </w:p>
                          <w:p w14:paraId="57BFEAD0" w14:textId="77777777" w:rsidR="006F544D" w:rsidRDefault="006F544D" w:rsidP="00D07614">
                            <w:pPr>
                              <w:pStyle w:val="BodyText"/>
                            </w:pPr>
                            <w:r>
                              <w:t>Sed pulvinar, purus ut egestas cursus, est velit sagittis nisi, vitae ultrices lacus dui nec ante. Fusce lacinia metus non dolor. Integer blandit sagittis odio. Pellentesque ac tellus vitae tellus porttitor varius. Sed eu tortor. Donec lectus. Sed feugiat quam non orci. Nunc egestas ornare lacus. Donec augue ipsum, pretium a, lobortis hendrerit, fermentum vitae, metus. Fusce accumsan.</w:t>
                            </w:r>
                          </w:p>
                          <w:p w14:paraId="78A008D2" w14:textId="77777777" w:rsidR="006F544D" w:rsidRDefault="006F544D" w:rsidP="00D07614">
                            <w:pPr>
                              <w:pStyle w:val="BodyText"/>
                            </w:pPr>
                            <w:r>
                              <w:t>Etiam a nulla id nibh venenatis fringilla. Donec vitae leo. Integer odio. Quisque lobortis pellentesque mi. Donec suscipit neque vel diam. Etiam a mauris dictum metus elementum elementum. Cras placerat sodales tellus. Etiam sollicitudin. Donec sit amet massa. Sed rhoncus.</w:t>
                            </w:r>
                          </w:p>
                          <w:p w14:paraId="2E7F69A2" w14:textId="77777777" w:rsidR="006F544D" w:rsidRDefault="006F544D" w:rsidP="00D07614">
                            <w:pPr>
                              <w:pStyle w:val="BodyText"/>
                            </w:pPr>
                            <w:r>
                              <w:t>Curabitur ultricies enim at sem. Curabitur pretium, pede eget elementum mollis, tellus dui accumsan augue, quis iaculis mi enim et sapien. Cras vulputate velit sagittis dui vestibulum suscipit. Nulla rhoncus, metus in laoreet elementum, ipsum lacus adipiscing turpis, non pretium leo quam eu orci. Pellentesque habitant morbi tristique senectus et netus et malesuada fames ac turpis egestas.</w:t>
                            </w:r>
                          </w:p>
                        </w:txbxContent>
                      </wps:txbx>
                      <wps:bodyPr rot="0" vert="horz" wrap="square" lIns="0" tIns="0" rIns="0" bIns="0" anchor="t" anchorCtr="0" upright="1">
                        <a:noAutofit/>
                      </wps:bodyPr>
                    </wps:wsp>
                  </a:graphicData>
                </a:graphic>
              </wp:anchor>
            </w:drawing>
          </mc:Choice>
          <mc:Fallback>
            <w:pict>
              <v:shape id="Text Box 300" o:spid="_x0000_s1055" type="#_x0000_t202" style="position:absolute;margin-left:186.5pt;margin-top:477.2pt;width:194.4pt;height:255.6pt;z-index:25165843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" mv:complextextbox="1" filled="f" stroked="f">
                <v:stroke o:forcedash="t"/>
                <v:textbox style="mso-next-textbox:#Text Box 301" inset="0,0,0,0">
                  <w:txbxContent>
                    <w:p w14:paraId="6D11B9F6" w14:textId="77777777" w:rsidR="006F544D" w:rsidRDefault="006F544D" w:rsidP="00D07614">
                      <w:pPr>
                        <w:pStyle w:val="BodyText"/>
                      </w:pPr>
                      <w:r>
                        <w:t>Etiam dictum ligula id justo. Maecenas sollicitudin bibendum ligula. In tempor volutpat nisl. Nam porta fringilla urna. Suspendisse porta. In cursus, dui non vestibulum vulputate, risus ipsum mattis augue, at auctor velit nunc ut enim. Sed tristique consectetuer leo. Maecenas sollicitudin adipiscing metus. Vestibulum ante ipsum primis in faucibus orci luctus et ultrices posuere cubilia Curae; Vestibulum ante ipsum primis in faucibus orci luctus et ultrices posuere cubilia Curae; Suspendisse elit dui, hendrerit at, pellentesque ut, luctus id, sem.</w:t>
                      </w:r>
                    </w:p>
                    <w:p w14:paraId="5C181364" w14:textId="77777777" w:rsidR="006F544D" w:rsidRDefault="006F544D" w:rsidP="00D07614">
                      <w:pPr>
                        <w:pStyle w:val="BodyText"/>
                      </w:pPr>
                      <w:r>
                        <w:t>Donec eu tellus. Duis gravida. Ut est magna, volutpat at, vulputate quis, varius vel, leo. Nullam blandit sem at turpis facilisis aliquet. In nec arcu vel nulla elementum facilisis. Donec a est. Duis congue erat at ante. Suspendisse mi. Aenean turpis quam, blandit vitae, egestas vel, consectetuer sed, risus.</w:t>
                      </w:r>
                    </w:p>
                    <w:p w14:paraId="22ACDB71" w14:textId="77777777" w:rsidR="006F544D" w:rsidRDefault="006F544D" w:rsidP="00D07614">
                      <w:pPr>
                        <w:pStyle w:val="BodyText"/>
                      </w:pPr>
                      <w:r>
                        <w:t xml:space="preserve">Aenean consequat fringilla nisi. Mauris nisl. Aliquam erat volutpat. Curabitur tristique, magna vitae faucibus fringilla, erat tortor consequat mi, in congue quam neque et felis. </w:t>
                      </w:r>
                    </w:p>
                    <w:p w14:paraId="5C6B380B" w14:textId="77777777" w:rsidR="006F544D" w:rsidRDefault="006F544D" w:rsidP="00D07614">
                      <w:pPr>
                        <w:pStyle w:val="BodyText"/>
                      </w:pPr>
                      <w:r>
                        <w:t>Sed ut ante. Class aptent taciti sociosqu ad litora torquent per conubia nostra, per inceptos hymenaeos. Vestibulum imperdiet, dui sit amet tristique congue, libero ipsum volutpat pede, sit amet porta quam magna vitae mauris. Vivamus adipiscing velit sit amet felis. In imperdiet. Mauris commodo ante sed ipsum. Nunc eleifend laoreet erat. Aliquam scelerisque urna et lorem. Nulla libero urna, tincidunt vel, consectetuer in, mollis quis, elit. Curabitur sed purus non tortor euismod facilisis. Ut luctus. Etiam nunc. Nunc in nunc et lacus pellentesque faucibus. Nullam nonummy lectus et eros. In ac massa. Suspendisse malesuada. Ut dapibus ante vehicula nisi. Cras sapien dui, placerat vel, facilisis sit amet, placerat at, dolor. Curabitur bibendum.</w:t>
                      </w:r>
                    </w:p>
                    <w:p w14:paraId="1851EE77" w14:textId="77777777" w:rsidR="006F544D" w:rsidRDefault="006F544D" w:rsidP="00D07614">
                      <w:pPr>
                        <w:pStyle w:val="BodyText"/>
                      </w:pPr>
                      <w:r>
                        <w:t>Praesent elementum metus at felis. Nam purus lacus, viverra et, mollis nec, volutpat vitae, erat. Proin tortor lorem, vulputate nec, ornare tempor, sodales consectetuer, urna. Curabitur velit quam, ornare non, fringilla in, mattis eu, eros. Ut tempus turpis sit amet urna. Sed venenatis pharetra risus. In nec nibh in nulla aliquet tristique. Morbi ut odio ut enim fringilla fringilla. Donec tempor, ipsum vitae vestibulum porttitor, tellus odio tempus nulla, bibendum vestibulum turpis arcu sed justo. Vivamus ac lacus at eros euismod pellentesque. Etiam lacinia. Praesent id augue sit amet quam ultrices lacinia. Nam sodales eros ac est.</w:t>
                      </w:r>
                    </w:p>
                    <w:p w14:paraId="1A36175C" w14:textId="77777777" w:rsidR="006F544D" w:rsidRDefault="006F544D" w:rsidP="00D07614">
                      <w:pPr>
                        <w:pStyle w:val="BodyText"/>
                      </w:pPr>
                      <w:r>
                        <w:t>Pellentesque euismod. Ut egestas vulputate orci. Praesent pede enim, ornare ut, porttitor sit amet, tristique eget, lacus. Donec felis. Maecenas ornare quam a risus. Pellentesque vitae mauris. In hac habitasse platea dictumst. Suspendisse ante leo, porta nec, varius convallis, pretium ac, arcu. Aliquam erat volutpat. Nulla sodales. Nulla vel sem eu est volutpat interdum. Pellentesque vel risus. Nullam suscipit velit nec tellus. In laoreet felis eget tortor. Nullam turpis tortor, condimentum eget, feugiat eu, bibendum sed, purus.</w:t>
                      </w:r>
                    </w:p>
                    <w:p w14:paraId="282AECE1" w14:textId="77777777" w:rsidR="006F544D" w:rsidRDefault="006F544D" w:rsidP="00D07614">
                      <w:pPr>
                        <w:pStyle w:val="BodyText"/>
                      </w:pPr>
                      <w:r>
                        <w:t>Curabitur vel lorem. Duis mauris diam, faucibus quis, bibendum sed, auctor quis, enim. Vivamus turpis pede, porta quis, placerat fringilla, convallis vitae, ipsum. Nullam dolor. Praesent congue nibh at erat. Donec ac sem. Aenean lobortis porta odio. In hac habitasse platea dictumst. Quisque imperdiet semper dolor. Proin egestas. Donec ultricies nunc et est. Donec purus. Donec auctor, ligula ut iaculis faucibus, nibh enim sollicitudin mi, ut auctor elit orci sit amet metus. Pellentesque malesuada aliquam erat. Ut et tellus ac enim vestibulum egestas. Fusce hendrerit, tellus sit amet mattis fermentum, neque neque volutpat ligula, quis sodales leo enim at justo. Duis elementum tortor faucibus ligula.</w:t>
                      </w:r>
                    </w:p>
                    <w:p w14:paraId="11CE4005" w14:textId="77777777" w:rsidR="006F544D" w:rsidRDefault="006F544D" w:rsidP="00D07614">
                      <w:pPr>
                        <w:pStyle w:val="BodyText"/>
                      </w:pPr>
                      <w:r>
                        <w:t>In vestibulum dolor vitae tellus. Vestibulum dapibus lacus. Nam tincidunt, pede adipiscing pulvinar aliquet, risus risus sollicitudin dui, eget vulputate nisl dolor sit amet odio. Ut est. Integer augue. Fusce leo lorem, faucibus ut, pellentesque nec, mattis vel, nisi. Ut lobortis turpis ac turpis. Sed erat. Vivamus consectetuer, erat et mattis tincidunt, nunc arcu iaculis lectus, non elementum metus neque eu nulla. Pellentesque ornare. Cras vulputate, diam nec gravida blandit, est sem egestas magna, in dapibus nunc urna quis leo. Curabitur facilisis. Etiam tincidunt posuere ante. Duis congue, augue eu posuere posuere, elit sem ultricies augue, ac hendrerit nunc nibh sed diam.</w:t>
                      </w:r>
                    </w:p>
                    <w:p w14:paraId="307AAFD9" w14:textId="77777777" w:rsidR="006F544D" w:rsidRDefault="006F544D" w:rsidP="00D07614">
                      <w:pPr>
                        <w:pStyle w:val="BodyText"/>
                      </w:pPr>
                      <w:r>
                        <w:t xml:space="preserve">Etiam eu ipsum. Sed sed augue et tortor cursus tristique. Vestibulum nunc. Etiam sollicitudin sagittis ipsum. Nullam volutpat tellus. Donec ac arcu. In non ante dapibus urna imperdiet sollicitudin. Morbi non lacus. Maecenas vel quam vitae ligula gravida interdum. </w:t>
                      </w:r>
                    </w:p>
                    <w:p w14:paraId="6DB8DBDD" w14:textId="77777777" w:rsidR="006F544D" w:rsidRDefault="006F544D" w:rsidP="00D07614">
                      <w:pPr>
                        <w:pStyle w:val="BodyText"/>
                      </w:pPr>
                      <w:r>
                        <w:t>Sed enim nisl, ultrices eu, porttitor in, dictum a, nunc. Class aptent taciti sociosqu ad litora torquent per conubia nostra, per inceptos hymenaeos. Aliquam quam ante, viverra vitae, ultrices in, blandit dictum, felis. Vestibulum scelerisque neque ut purus. Etiam sollicitudin tincidunt nisl. Morbi eleifend viverra tortor. Pellentesque congue. Proin lobortis elit eget sapien. Morbi purus augue, volutpat a, adipiscing ac, sollicitudin blandit, dui.</w:t>
                      </w:r>
                    </w:p>
                    <w:p w14:paraId="67D7AACA" w14:textId="77777777" w:rsidR="006F544D" w:rsidRDefault="006F544D" w:rsidP="00D07614">
                      <w:pPr>
                        <w:pStyle w:val="BodyText"/>
                      </w:pPr>
                      <w:r>
                        <w:t>Sed ac arcu. Lorem ipsum dolor sit amet, consectetuer adipiscing elit. Vivamus semper sodales lorem. Quisque venenatis vehicula lectus. Donec a odio eu eros lobortis vehicula. In convallis nibh ut libero. Mauris at libero ac pede venenatis egestas. Ut sed tellus. Sed at diam et sapien dignissim vestibulum. Nullam sit amet mauris ut felis tristique ultricies. Duis libero ligula, hendrerit id, suscipit ac, convallis ut, elit. Ut cursus. Donec mollis, nulla sit amet sodales ultricies, diam pede rhoncus ligula, id congue elit nisi in augue. Proin dapibus, ligula ut malesuada porta, justo sapien interdum sapien, sit amet pharetra lectus diam a elit. Fusce eros. Maecenas nec augue. Vestibulum tempus congue turpis.</w:t>
                      </w:r>
                    </w:p>
                    <w:p w14:paraId="57BFEAD0" w14:textId="77777777" w:rsidR="006F544D" w:rsidRDefault="006F544D" w:rsidP="00D07614">
                      <w:pPr>
                        <w:pStyle w:val="BodyText"/>
                      </w:pPr>
                      <w:r>
                        <w:t>Sed pulvinar, purus ut egestas cursus, est velit sagittis nisi, vitae ultrices lacus dui nec ante. Fusce lacinia metus non dolor. Integer blandit sagittis odio. Pellentesque ac tellus vitae tellus porttitor varius. Sed eu tortor. Donec lectus. Sed feugiat quam non orci. Nunc egestas ornare lacus. Donec augue ipsum, pretium a, lobortis hendrerit, fermentum vitae, metus. Fusce accumsan.</w:t>
                      </w:r>
                    </w:p>
                    <w:p w14:paraId="78A008D2" w14:textId="77777777" w:rsidR="006F544D" w:rsidRDefault="006F544D" w:rsidP="00D07614">
                      <w:pPr>
                        <w:pStyle w:val="BodyText"/>
                      </w:pPr>
                      <w:r>
                        <w:t>Etiam a nulla id nibh venenatis fringilla. Donec vitae leo. Integer odio. Quisque lobortis pellentesque mi. Donec suscipit neque vel diam. Etiam a mauris dictum metus elementum elementum. Cras placerat sodales tellus. Etiam sollicitudin. Donec sit amet massa. Sed rhoncus.</w:t>
                      </w:r>
                    </w:p>
                    <w:p w14:paraId="2E7F69A2" w14:textId="77777777" w:rsidR="006F544D" w:rsidRDefault="006F544D" w:rsidP="00D07614">
                      <w:pPr>
                        <w:pStyle w:val="BodyText"/>
                      </w:pPr>
                      <w:r>
                        <w:t>Curabitur ultricies enim at sem. Curabitur pretium, pede eget elementum mollis, tellus dui accumsan augue, quis iaculis mi enim et sapien. Cras vulputate velit sagittis dui vestibulum suscipit. Nulla rhoncus, metus in laoreet elementum, ipsum lacus adipiscing turpis, non pretium leo quam eu orci. Pellentesque habitant morbi tristique senectus et netus et malesuada fames ac turpis egestas.</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81" behindDoc="0" locked="0" layoutInCell="1" allowOverlap="1" wp14:anchorId="20E2F95A" wp14:editId="3E84BCB3">
                <wp:simplePos x="0" y="0"/>
                <wp:positionH relativeFrom="page">
                  <wp:posOffset>2368550</wp:posOffset>
                </wp:positionH>
                <wp:positionV relativeFrom="page">
                  <wp:posOffset>5441950</wp:posOffset>
                </wp:positionV>
                <wp:extent cx="5050155" cy="457200"/>
                <wp:effectExtent l="0" t="0" r="0" b="6350"/>
                <wp:wrapTight wrapText="bothSides">
                  <wp:wrapPolygon edited="0">
                    <wp:start x="0" y="0"/>
                    <wp:lineTo x="21600" y="0"/>
                    <wp:lineTo x="21600" y="21600"/>
                    <wp:lineTo x="0" y="21600"/>
                    <wp:lineTo x="0" y="0"/>
                  </wp:wrapPolygon>
                </wp:wrapTight>
                <wp:docPr id="23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01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3A7AC55" w14:textId="77777777" w:rsidR="006F544D" w:rsidRPr="00B65697" w:rsidRDefault="006F544D" w:rsidP="00D07614">
                            <w:pPr>
                              <w:pStyle w:val="Heading2"/>
                            </w:pPr>
                            <w:r w:rsidRPr="00B65697">
                              <w:t>Duis a libero a mi varius porttitor.</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56" type="#_x0000_t202" style="position:absolute;margin-left:186.5pt;margin-top:428.5pt;width:397.65pt;height:36pt;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" filled="f" stroked="f">
                <v:stroke o:forcedash="t"/>
                <v:textbox inset="3.6pt,0,3.6pt,0">
                  <w:txbxContent>
                    <w:p w14:paraId="63A7AC55" w14:textId="77777777" w:rsidR="006F544D" w:rsidRPr="00B65697" w:rsidRDefault="006F544D" w:rsidP="00D07614">
                      <w:pPr>
                        <w:pStyle w:val="Heading2"/>
                      </w:pPr>
                      <w:r w:rsidRPr="00B65697">
                        <w:t>Duis a libero a mi varius porttitor.</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80" behindDoc="0" locked="0" layoutInCell="1" allowOverlap="1" wp14:anchorId="0547F20D" wp14:editId="341D9A17">
                <wp:simplePos x="0" y="0"/>
                <wp:positionH relativeFrom="page">
                  <wp:posOffset>2368550</wp:posOffset>
                </wp:positionH>
                <wp:positionV relativeFrom="page">
                  <wp:posOffset>4870450</wp:posOffset>
                </wp:positionV>
                <wp:extent cx="5038090" cy="571500"/>
                <wp:effectExtent l="0" t="0" r="0" b="6350"/>
                <wp:wrapTight wrapText="bothSides">
                  <wp:wrapPolygon edited="0">
                    <wp:start x="0" y="0"/>
                    <wp:lineTo x="21600" y="0"/>
                    <wp:lineTo x="21600" y="21600"/>
                    <wp:lineTo x="0" y="21600"/>
                    <wp:lineTo x="0" y="0"/>
                  </wp:wrapPolygon>
                </wp:wrapTight>
                <wp:docPr id="229"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09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0D7BACA" w14:textId="77777777" w:rsidR="006F544D" w:rsidRDefault="006F544D" w:rsidP="00D07614">
                            <w:pPr>
                              <w:pStyle w:val="Heading1"/>
                            </w:pPr>
                            <w:r>
                              <w:t>pellentesque: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57" type="#_x0000_t202" style="position:absolute;margin-left:186.5pt;margin-top:383.5pt;width:396.7pt;height:45pt;z-index:251658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" filled="f" stroked="f">
                <v:stroke o:forcedash="t"/>
                <v:textbox inset="3.6pt,0,3.6pt,0">
                  <w:txbxContent>
                    <w:p w14:paraId="20D7BACA" w14:textId="77777777" w:rsidR="006F544D" w:rsidRDefault="006F544D" w:rsidP="00D07614">
                      <w:pPr>
                        <w:pStyle w:val="Heading1"/>
                      </w:pPr>
                      <w:r>
                        <w:t>pellentesque:</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384" behindDoc="0" locked="0" layoutInCell="1" allowOverlap="1" wp14:anchorId="6EAD3520" wp14:editId="05DC057D">
                <wp:simplePos x="0" y="0"/>
                <wp:positionH relativeFrom="page">
                  <wp:posOffset>2149475</wp:posOffset>
                </wp:positionH>
                <wp:positionV relativeFrom="page">
                  <wp:posOffset>4419600</wp:posOffset>
                </wp:positionV>
                <wp:extent cx="1828800" cy="457200"/>
                <wp:effectExtent l="3175" t="0" r="0" b="0"/>
                <wp:wrapNone/>
                <wp:docPr id="22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E69AA4D" w14:textId="77777777" w:rsidR="006F544D" w:rsidRPr="009C07CB" w:rsidRDefault="006F544D" w:rsidP="00D07614">
                            <w:pPr>
                              <w:pStyle w:val="Symbol"/>
                              <w:rPr>
                                <w:color w:val="CF9FCF" w:themeColor="accent1" w:themeTint="66"/>
                              </w:rPr>
                            </w:pPr>
                            <w:r w:rsidRPr="009C07CB">
                              <w:rPr>
                                <w:color w:val="CF9FCF"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58" type="#_x0000_t202" style="position:absolute;margin-left:169.25pt;margin-top:348pt;width:2in;height:36pt;z-index:25165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" filled="f" stroked="f">
                <v:stroke o:forcedash="t"/>
                <v:textbox inset="0,0,0,0">
                  <w:txbxContent>
                    <w:p w14:paraId="2E69AA4D" w14:textId="77777777" w:rsidR="006F544D" w:rsidRPr="009C07CB" w:rsidRDefault="006F544D" w:rsidP="00D07614">
                      <w:pPr>
                        <w:pStyle w:val="Symbol"/>
                        <w:rPr>
                          <w:color w:val="CF9FCF" w:themeColor="accent1" w:themeTint="66"/>
                        </w:rPr>
                      </w:pPr>
                      <w:r w:rsidRPr="009C07CB">
                        <w:rPr>
                          <w:color w:val="CF9FCF" w:themeColor="accent1" w:themeTint="66"/>
                        </w:rPr>
                        <w:t>+</w:t>
                      </w:r>
                    </w:p>
                  </w:txbxContent>
                </v:textbox>
                <w10:wrap anchorx="page" anchory="page"/>
              </v:shape>
            </w:pict>
          </mc:Fallback>
        </mc:AlternateContent>
      </w:r>
      <w:r w:rsidR="00761BC6">
        <w:rPr>
          <w:noProof/>
        </w:rPr>
        <mc:AlternateContent>
          <mc:Choice Requires="wps">
            <w:drawing>
              <wp:anchor distT="0" distB="0" distL="114300" distR="114300" simplePos="0" relativeHeight="251658377" behindDoc="0" locked="0" layoutInCell="1" allowOverlap="1" wp14:anchorId="64CB3F6F" wp14:editId="644D79E9">
                <wp:simplePos x="0" y="0"/>
                <wp:positionH relativeFrom="page">
                  <wp:posOffset>365760</wp:posOffset>
                </wp:positionH>
                <wp:positionV relativeFrom="page">
                  <wp:posOffset>822960</wp:posOffset>
                </wp:positionV>
                <wp:extent cx="1654810" cy="1654810"/>
                <wp:effectExtent l="0" t="0" r="0" b="0"/>
                <wp:wrapNone/>
                <wp:docPr id="22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165481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26" style="position:absolute;margin-left:28.8pt;margin-top:64.8pt;width:130.3pt;height:130.3pt;z-index:251658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" fillcolor="#636 [3204]" stroked="f" strokecolor="#4a7ebb" strokeweight="1.5pt">
                <v:shadow opacity="22938f" mv:blur="38100f" offset="0,2pt"/>
                <v:textbox inset=",7.2pt,,7.2pt"/>
                <w10:wrap anchorx="page" anchory="page"/>
              </v:rect>
            </w:pict>
          </mc:Fallback>
        </mc:AlternateContent>
      </w:r>
      <w:r w:rsidR="00FC4F19">
        <w:rPr>
          <w:noProof/>
        </w:rPr>
        <w:drawing>
          <wp:anchor distT="0" distB="0" distL="118745" distR="118745" simplePos="0" relativeHeight="251658480" behindDoc="0" locked="0" layoutInCell="1" allowOverlap="1" wp14:anchorId="0B4AD1C4" wp14:editId="505DF1D1">
            <wp:simplePos x="0" y="0"/>
            <wp:positionH relativeFrom="page">
              <wp:posOffset>3959225</wp:posOffset>
            </wp:positionH>
            <wp:positionV relativeFrom="page">
              <wp:posOffset>822960</wp:posOffset>
            </wp:positionV>
            <wp:extent cx="3446780" cy="3441700"/>
            <wp:effectExtent l="25400" t="0" r="7620" b="0"/>
            <wp:wrapTight wrapText="bothSides">
              <wp:wrapPolygon edited="0">
                <wp:start x="-159" y="0"/>
                <wp:lineTo x="-159" y="21520"/>
                <wp:lineTo x="21648" y="21520"/>
                <wp:lineTo x="21648" y="0"/>
                <wp:lineTo x="-159" y="0"/>
              </wp:wrapPolygon>
            </wp:wrapTight>
            <wp:docPr id="403" name="Placeholder" descr=":advantage brochure images:42-1604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24"/>
                    <a:srcRect t="9962" b="9962"/>
                    <a:stretch>
                      <a:fillRect/>
                    </a:stretch>
                  </pic:blipFill>
                  <pic:spPr bwMode="auto">
                    <a:xfrm>
                      <a:off x="0" y="0"/>
                      <a:ext cx="3446780" cy="3441700"/>
                    </a:xfrm>
                    <a:prstGeom prst="rect">
                      <a:avLst/>
                    </a:prstGeom>
                    <a:noFill/>
                    <a:ln w="9525">
                      <a:noFill/>
                      <a:miter lim="800000"/>
                      <a:headEnd/>
                      <a:tailEnd/>
                    </a:ln>
                  </pic:spPr>
                </pic:pic>
              </a:graphicData>
            </a:graphic>
          </wp:anchor>
        </w:drawing>
      </w:r>
      <w:r w:rsidR="00761BC6">
        <w:rPr>
          <w:noProof/>
        </w:rPr>
        <mc:AlternateContent>
          <mc:Choice Requires="wps">
            <w:drawing>
              <wp:anchor distT="0" distB="0" distL="114300" distR="114300" simplePos="0" relativeHeight="251658378" behindDoc="0" locked="0" layoutInCell="1" allowOverlap="1" wp14:anchorId="3F12BFCF" wp14:editId="4D553CB8">
                <wp:simplePos x="0" y="0"/>
                <wp:positionH relativeFrom="page">
                  <wp:posOffset>2162175</wp:posOffset>
                </wp:positionH>
                <wp:positionV relativeFrom="page">
                  <wp:posOffset>822960</wp:posOffset>
                </wp:positionV>
                <wp:extent cx="1654810" cy="1654810"/>
                <wp:effectExtent l="3175" t="0" r="5715" b="0"/>
                <wp:wrapNone/>
                <wp:docPr id="22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1654810"/>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26" style="position:absolute;margin-left:170.25pt;margin-top:64.8pt;width:130.3pt;height:130.3pt;z-index:2516583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" fillcolor="#996 [3207]" stroked="f" strokecolor="#4a7ebb" strokeweight="1.5pt">
                <v:shadow opacity="22938f" mv:blur="38100f" offset="0,2pt"/>
                <v:textbox inset=",7.2pt,,7.2pt"/>
                <w10:wrap anchorx="page" anchory="page"/>
              </v:rect>
            </w:pict>
          </mc:Fallback>
        </mc:AlternateContent>
      </w:r>
      <w:r w:rsidR="00FC4F19">
        <w:br w:type="page"/>
      </w:r>
      <w:r w:rsidR="00761BC6">
        <w:rPr>
          <w:noProof/>
        </w:rPr>
        <w:lastRenderedPageBreak/>
        <mc:AlternateContent>
          <mc:Choice Requires="wps">
            <w:drawing>
              <wp:anchor distT="0" distB="0" distL="114300" distR="114300" simplePos="0" relativeHeight="251658451" behindDoc="0" locked="0" layoutInCell="1" allowOverlap="1" wp14:anchorId="5A07347C" wp14:editId="61756A7D">
                <wp:simplePos x="0" y="0"/>
                <wp:positionH relativeFrom="page">
                  <wp:posOffset>6089650</wp:posOffset>
                </wp:positionH>
                <wp:positionV relativeFrom="page">
                  <wp:posOffset>4604385</wp:posOffset>
                </wp:positionV>
                <wp:extent cx="1040130" cy="301625"/>
                <wp:effectExtent l="0" t="0" r="0" b="0"/>
                <wp:wrapTight wrapText="bothSides">
                  <wp:wrapPolygon edited="0">
                    <wp:start x="0" y="0"/>
                    <wp:lineTo x="21600" y="0"/>
                    <wp:lineTo x="21600" y="21600"/>
                    <wp:lineTo x="0" y="21600"/>
                    <wp:lineTo x="0" y="0"/>
                  </wp:wrapPolygon>
                </wp:wrapTight>
                <wp:docPr id="225"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AB3F3EC" w14:textId="77777777" w:rsidR="006F544D" w:rsidRDefault="006F544D" w:rsidP="00D07614">
                            <w:pPr>
                              <w:pStyle w:val="BodyText2"/>
                            </w:pPr>
                            <w:r>
                              <w:t>- sodales.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59" type="#_x0000_t202" style="position:absolute;margin-left:479.5pt;margin-top:362.55pt;width:81.9pt;height:23.75pt;z-index:2516584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" filled="f" stroked="f">
                <v:stroke o:forcedash="t"/>
                <v:textbox inset="0,0,0,0">
                  <w:txbxContent>
                    <w:p w14:paraId="5AB3F3EC" w14:textId="77777777" w:rsidR="006F544D" w:rsidRDefault="006F544D" w:rsidP="00D07614">
                      <w:pPr>
                        <w:pStyle w:val="BodyText2"/>
                      </w:pPr>
                      <w:r>
                        <w:t>- sodales.</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49" behindDoc="0" locked="0" layoutInCell="1" allowOverlap="1" wp14:anchorId="70831765" wp14:editId="702583A9">
                <wp:simplePos x="0" y="0"/>
                <wp:positionH relativeFrom="page">
                  <wp:posOffset>5483860</wp:posOffset>
                </wp:positionH>
                <wp:positionV relativeFrom="page">
                  <wp:posOffset>2545715</wp:posOffset>
                </wp:positionV>
                <wp:extent cx="1645920" cy="506095"/>
                <wp:effectExtent l="0" t="5715" r="0" b="0"/>
                <wp:wrapTight wrapText="bothSides">
                  <wp:wrapPolygon edited="0">
                    <wp:start x="0" y="0"/>
                    <wp:lineTo x="21600" y="0"/>
                    <wp:lineTo x="21600" y="21600"/>
                    <wp:lineTo x="0" y="21600"/>
                    <wp:lineTo x="0" y="0"/>
                  </wp:wrapPolygon>
                </wp:wrapTight>
                <wp:docPr id="224"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0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69DAFBF" w14:textId="77777777" w:rsidR="006F544D" w:rsidRDefault="006F544D" w:rsidP="00D07614">
                            <w:pPr>
                              <w:pStyle w:val="BlockHeading"/>
                            </w:pPr>
                            <w:r>
                              <w:t>Etiam eu ipsum. Donec ac arcu.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60" type="#_x0000_t202" style="position:absolute;margin-left:431.8pt;margin-top:200.45pt;width:129.6pt;height:39.85pt;z-index:2516584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" filled="f" stroked="f">
                <v:stroke o:forcedash="t"/>
                <v:textbox inset="0,0,0,0">
                  <w:txbxContent>
                    <w:p w14:paraId="069DAFBF" w14:textId="77777777" w:rsidR="006F544D" w:rsidRDefault="006F544D" w:rsidP="00D07614">
                      <w:pPr>
                        <w:pStyle w:val="BlockHeading"/>
                      </w:pPr>
                      <w:r>
                        <w:t>Etiam eu ipsum. Donec ac arcu.</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50" behindDoc="0" locked="0" layoutInCell="1" allowOverlap="1" wp14:anchorId="6A38E1E7" wp14:editId="233F5055">
                <wp:simplePos x="0" y="0"/>
                <wp:positionH relativeFrom="page">
                  <wp:posOffset>5483860</wp:posOffset>
                </wp:positionH>
                <wp:positionV relativeFrom="page">
                  <wp:posOffset>3193415</wp:posOffset>
                </wp:positionV>
                <wp:extent cx="1645920" cy="1347470"/>
                <wp:effectExtent l="0" t="5715" r="0" b="5715"/>
                <wp:wrapTight wrapText="bothSides">
                  <wp:wrapPolygon edited="0">
                    <wp:start x="0" y="0"/>
                    <wp:lineTo x="21600" y="0"/>
                    <wp:lineTo x="21600" y="21600"/>
                    <wp:lineTo x="0" y="21600"/>
                    <wp:lineTo x="0" y="0"/>
                  </wp:wrapPolygon>
                </wp:wrapTight>
                <wp:docPr id="3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34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467B36AF" w14:textId="77777777" w:rsidR="006F544D" w:rsidRDefault="006F544D" w:rsidP="00D07614">
                            <w:pPr>
                              <w:pStyle w:val="BodyText2"/>
                            </w:pPr>
                            <w:r w:rsidRPr="00D01334">
                              <w:t>Lorem ipsum dolor sit amet, consectetuer adipiscing elit.</w:t>
                            </w:r>
                            <w:r>
                              <w:t xml:space="preserve"> </w:t>
                            </w:r>
                            <w:r w:rsidRPr="00D01334">
                              <w:t>Vivamus semper sodales lorem.</w:t>
                            </w:r>
                            <w:r>
                              <w:t xml:space="preserve"> </w:t>
                            </w:r>
                            <w:r w:rsidRPr="00D01334">
                              <w:t>Quisque venenatis vehicula lectus. Donec a odio eu eros lobortis vehicula.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61" type="#_x0000_t202" style="position:absolute;margin-left:431.8pt;margin-top:251.45pt;width:129.6pt;height:106.1pt;z-index:2516584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" mv:complextextbox="1" filled="f" stroked="f">
                <v:stroke o:forcedash="t"/>
                <v:textbox inset="0,0,0,0">
                  <w:txbxContent>
                    <w:p w14:paraId="467B36AF" w14:textId="77777777" w:rsidR="006F544D" w:rsidRDefault="006F544D" w:rsidP="00D07614">
                      <w:pPr>
                        <w:pStyle w:val="BodyText2"/>
                      </w:pPr>
                      <w:r w:rsidRPr="00D01334">
                        <w:t>Lorem ipsum dolor sit amet, consectetuer adipiscing elit.</w:t>
                      </w:r>
                      <w:r>
                        <w:t xml:space="preserve"> </w:t>
                      </w:r>
                      <w:r w:rsidRPr="00D01334">
                        <w:t>Vivamus semper sodales lorem.</w:t>
                      </w:r>
                      <w:r>
                        <w:t xml:space="preserve"> </w:t>
                      </w:r>
                      <w:r w:rsidRPr="00D01334">
                        <w:t>Quisque venenatis vehicula lectus. Donec a odio eu eros lobortis vehicula.</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48" behindDoc="0" locked="0" layoutInCell="1" allowOverlap="1" wp14:anchorId="4EF9988E" wp14:editId="585E6AF5">
                <wp:simplePos x="0" y="0"/>
                <wp:positionH relativeFrom="page">
                  <wp:posOffset>5209540</wp:posOffset>
                </wp:positionH>
                <wp:positionV relativeFrom="page">
                  <wp:posOffset>2032000</wp:posOffset>
                </wp:positionV>
                <wp:extent cx="2194560" cy="3063240"/>
                <wp:effectExtent l="2540" t="0" r="0" b="0"/>
                <wp:wrapTight wrapText="bothSides">
                  <wp:wrapPolygon edited="0">
                    <wp:start x="-94" y="0"/>
                    <wp:lineTo x="-94" y="21466"/>
                    <wp:lineTo x="21600" y="21466"/>
                    <wp:lineTo x="21600" y="0"/>
                    <wp:lineTo x="-94" y="0"/>
                  </wp:wrapPolygon>
                </wp:wrapTight>
                <wp:docPr id="30"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306324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5CEFBEDA" w14:textId="77777777" w:rsidR="006F544D" w:rsidRPr="00390C4C" w:rsidRDefault="006F544D" w:rsidP="00D07614">
                            <w:pPr>
                              <w:pStyle w:val="Symbol"/>
                              <w:rPr>
                                <w:color w:val="C1C1D6" w:themeColor="accent3" w:themeTint="66"/>
                              </w:rPr>
                            </w:pPr>
                            <w:r w:rsidRPr="00390C4C">
                              <w:rPr>
                                <w:color w:val="C1C1D6" w:themeColor="accent3" w:themeTint="66"/>
                              </w:rPr>
                              <w:t>+</w:t>
                            </w: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62" style="position:absolute;margin-left:410.2pt;margin-top:160pt;width:172.8pt;height:241.2pt;z-index:25165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" fillcolor="#669 [3206]" stroked="f" strokecolor="#4a7ebb" strokeweight="1.5pt">
                <v:stroke o:forcedash="t"/>
                <v:shadow opacity="22938f" mv:blur="38100f" offset="0,2pt"/>
                <v:textbox inset=",0,,7.2pt">
                  <w:txbxContent>
                    <w:p w14:paraId="5CEFBEDA" w14:textId="77777777" w:rsidR="006F544D" w:rsidRPr="00390C4C" w:rsidRDefault="006F544D" w:rsidP="00D07614">
                      <w:pPr>
                        <w:pStyle w:val="Symbol"/>
                        <w:rPr>
                          <w:color w:val="C1C1D6" w:themeColor="accent3" w:themeTint="66"/>
                        </w:rPr>
                      </w:pPr>
                      <w:r w:rsidRPr="00390C4C">
                        <w:rPr>
                          <w:color w:val="C1C1D6" w:themeColor="accent3" w:themeTint="66"/>
                        </w:rPr>
                        <w:t>+</w:t>
                      </w:r>
                    </w:p>
                  </w:txbxContent>
                </v:textbox>
                <w10:wrap type="tight" anchorx="page" anchory="page"/>
              </v:rect>
            </w:pict>
          </mc:Fallback>
        </mc:AlternateContent>
      </w:r>
      <w:r w:rsidR="00761BC6">
        <w:rPr>
          <w:noProof/>
        </w:rPr>
        <mc:AlternateContent>
          <mc:Choice Requires="wps">
            <w:drawing>
              <wp:anchor distT="0" distB="0" distL="114300" distR="114300" simplePos="0" relativeHeight="251658441" behindDoc="0" locked="0" layoutInCell="1" allowOverlap="1" wp14:anchorId="393A1E02" wp14:editId="059E06E0">
                <wp:simplePos x="0" y="0"/>
                <wp:positionH relativeFrom="page">
                  <wp:posOffset>365760</wp:posOffset>
                </wp:positionH>
                <wp:positionV relativeFrom="page">
                  <wp:posOffset>822960</wp:posOffset>
                </wp:positionV>
                <wp:extent cx="2194560" cy="8412480"/>
                <wp:effectExtent l="0" t="0" r="5080" b="0"/>
                <wp:wrapTight wrapText="bothSides">
                  <wp:wrapPolygon edited="0">
                    <wp:start x="0" y="0"/>
                    <wp:lineTo x="21600" y="0"/>
                    <wp:lineTo x="21600" y="21600"/>
                    <wp:lineTo x="0" y="21600"/>
                    <wp:lineTo x="0" y="0"/>
                  </wp:wrapPolygon>
                </wp:wrapTight>
                <wp:docPr id="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8"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63" type="#_x0000_t202" style="position:absolute;margin-left:28.8pt;margin-top:64.8pt;width:172.8pt;height:662.4pt;z-index:251658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" mv:complextextbox="1" filled="f" stroked="f">
                <v:stroke o:forcedash="t"/>
                <v:textbox style="mso-next-textbox:#Text Box 303" inset="0,0,0,0">
                  <w:txbxContent/>
                </v:textbox>
                <w10:wrap type="tight" anchorx="page" anchory="page"/>
              </v:shape>
            </w:pict>
          </mc:Fallback>
        </mc:AlternateContent>
      </w:r>
      <w:r w:rsidR="00B24F4D">
        <w:rPr>
          <w:noProof/>
        </w:rPr>
        <mc:AlternateContent>
          <mc:Choice Requires="wpg">
            <w:drawing>
              <wp:anchor distT="0" distB="0" distL="114300" distR="114300" simplePos="0" relativeHeight="251658443" behindDoc="0" locked="0" layoutInCell="1" allowOverlap="1" wp14:anchorId="47519993" wp14:editId="377DC79C">
                <wp:simplePos x="0" y="0"/>
                <wp:positionH relativeFrom="page">
                  <wp:posOffset>5209540</wp:posOffset>
                </wp:positionH>
                <wp:positionV relativeFrom="page">
                  <wp:posOffset>822960</wp:posOffset>
                </wp:positionV>
                <wp:extent cx="2194560" cy="7978140"/>
                <wp:effectExtent l="0" t="0" r="15240" b="22860"/>
                <wp:wrapThrough wrapText="bothSides">
                  <wp:wrapPolygon edited="0">
                    <wp:start x="0" y="0"/>
                    <wp:lineTo x="0" y="21593"/>
                    <wp:lineTo x="21500" y="21593"/>
                    <wp:lineTo x="21500" y="0"/>
                    <wp:lineTo x="0" y="0"/>
                  </wp:wrapPolygon>
                </wp:wrapThrough>
                <wp:docPr id="268" name="Group 268"/>
                <wp:cNvGraphicFramePr/>
                <a:graphic xmlns:a="http://schemas.openxmlformats.org/drawingml/2006/main">
                  <a:graphicData uri="http://schemas.microsoft.com/office/word/2010/wordprocessingGroup">
                    <wpg:wgp>
                      <wpg:cNvGrpSpPr/>
                      <wpg:grpSpPr>
                        <a:xfrm>
                          <a:off x="0" y="0"/>
                          <a:ext cx="2194560" cy="7978140"/>
                          <a:chOff x="0" y="0"/>
                          <a:chExt cx="2194560" cy="7978140"/>
                        </a:xfrm>
                        <a:extLst>
                          <a:ext uri="{0CCBE362-F206-4b92-989A-16890622DB6E}">
                            <ma14:wrappingTextBoxFlag xmlns:ma14="http://schemas.microsoft.com/office/mac/drawingml/2011/main" val="1"/>
                          </a:ext>
                        </a:extLst>
                      </wpg:grpSpPr>
                      <wps:wsp>
                        <wps:cNvPr id="28" name="Text Box 436"/>
                        <wps:cNvSpPr txBox="1">
                          <a:spLocks noChangeArrowheads="1"/>
                        </wps:cNvSpPr>
                        <wps:spPr bwMode="auto">
                          <a:xfrm>
                            <a:off x="0" y="0"/>
                            <a:ext cx="2194560" cy="797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65" name="Text Box 265"/>
                        <wps:cNvSpPr txBox="1"/>
                        <wps:spPr>
                          <a:xfrm>
                            <a:off x="0" y="0"/>
                            <a:ext cx="2194560" cy="1119505"/>
                          </a:xfrm>
                          <a:prstGeom prst="rect">
                            <a:avLst/>
                          </a:prstGeom>
                          <a:noFill/>
                          <a:ln>
                            <a:noFill/>
                          </a:ln>
                          <a:effectLst/>
                          <a:extLst>
                            <a:ext uri="{C572A759-6A51-4108-AA02-DFA0A04FC94B}">
                              <ma14:wrappingTextBoxFlag xmlns:ma14="http://schemas.microsoft.com/office/mac/drawingml/2011/main"/>
                            </a:ext>
                          </a:extLst>
                        </wps:spPr>
                        <wps:linkedTxbx id="1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Text Box 266"/>
                        <wps:cNvSpPr txBox="1"/>
                        <wps:spPr>
                          <a:xfrm>
                            <a:off x="0" y="4377690"/>
                            <a:ext cx="2194560" cy="575945"/>
                          </a:xfrm>
                          <a:prstGeom prst="rect">
                            <a:avLst/>
                          </a:prstGeom>
                          <a:noFill/>
                          <a:ln>
                            <a:noFill/>
                          </a:ln>
                          <a:effectLst/>
                          <a:extLst>
                            <a:ext uri="{C572A759-6A51-4108-AA02-DFA0A04FC94B}">
                              <ma14:wrappingTextBoxFlag xmlns:ma14="http://schemas.microsoft.com/office/mac/drawingml/2011/main"/>
                            </a:ext>
                          </a:extLst>
                        </wps:spPr>
                        <wps:linkedTxbx id="1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7" name="Text Box 267"/>
                        <wps:cNvSpPr txBox="1"/>
                        <wps:spPr>
                          <a:xfrm>
                            <a:off x="0" y="4952365"/>
                            <a:ext cx="2194560" cy="2909570"/>
                          </a:xfrm>
                          <a:prstGeom prst="rect">
                            <a:avLst/>
                          </a:prstGeom>
                          <a:noFill/>
                          <a:ln>
                            <a:noFill/>
                          </a:ln>
                          <a:effectLst/>
                          <a:extLst>
                            <a:ext uri="{C572A759-6A51-4108-AA02-DFA0A04FC94B}">
                              <ma14:wrappingTextBoxFlag xmlns:ma14="http://schemas.microsoft.com/office/mac/drawingml/2011/main"/>
                            </a:ext>
                          </a:extLst>
                        </wps:spPr>
                        <wps:linkedTxbx id="1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8" o:spid="_x0000_s1064" style="position:absolute;margin-left:410.2pt;margin-top:64.8pt;width:172.8pt;height:628.2pt;z-index:251658443;mso-position-horizontal-relative:page;mso-position-vertical-relative:page" coordsize="2194560,79781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" mv:complextextbox="1">
                <v:shape id="Text Box 436" o:spid="_x0000_s1065" type="#_x0000_t202" style="position:absolute;width:2194560;height:7978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xPKwAAA&#10;ANsAAAAPAAAAZHJzL2Rvd25yZXYueG1sRE9Na8JAEL0L/Q/LFHrTTYUWja4iLYUiFUws9Tpkx2ww&#10;MxuyW43/3j0Ueny87+V64FZdqA+NFwPPkwwUSeVtI7WB78PHeAYqRBSLrRcycKMA69XDaIm59Vcp&#10;6FLGWqUQCTkacDF2udahcsQYJr4jSdzJ94wxwb7WtsdrCudWT7PsVTM2khocdvTmqDqXv2zgR3+9&#10;F8ynXZHNt8WLCzUdeW/M0+OwWYCKNMR/8Z/70xqYprHpS/oBenU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hxPKwAAAANsAAAAPAAAAAAAAAAAAAAAAAJcCAABkcnMvZG93bnJl&#10;di54bWxQSwUGAAAAAAQABAD1AAAAhAMAAAAA&#10;" mv:complextextbox="1" filled="f" stroked="f">
                  <v:stroke o:forcedash="t"/>
                  <v:textbox inset="0,0,0,0"/>
                </v:shape>
                <v:shape id="_x0000_s1066" type="#_x0000_t202" style="position:absolute;width:2194560;height:1119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_x0000_s1067" inset="0,0,0,0">
                    <w:txbxContent/>
                  </v:textbox>
                </v:shape>
                <v:shape id="_x0000_s1067" type="#_x0000_t202" style="position:absolute;top:4377690;width:2194560;height:575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ejcxAAA&#10;ANwAAAAPAAAAZHJzL2Rvd25yZXYueG1sRI9Ba8JAFITvQv/D8gq96UYPQaOriFQQCsWYHnp8Zp/J&#10;YvZtmt1q/PeuIHgcZuYbZrHqbSMu1HnjWMF4lIAgLp02XCn4KbbDKQgfkDU2jknBjTyslm+DBWba&#10;XTmnyyFUIkLYZ6igDqHNpPRlTRb9yLXE0Tu5zmKIsquk7vAa4baRkyRJpUXDcaHGljY1lefDv1Ww&#10;/uX80/x9H/f5KTdFMUv4Kz0r9fHer+cgAvXhFX62d1rBJE3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4Ho3MQAAADcAAAADwAAAAAAAAAAAAAAAACXAgAAZHJzL2Rv&#10;d25yZXYueG1sUEsFBgAAAAAEAAQA9QAAAIgDAAAAAA==&#10;" filled="f" stroked="f">
                  <v:textbox style="mso-next-textbox:#Text Box 267" inset="0,0,0,0">
                    <w:txbxContent/>
                  </v:textbox>
                </v:shape>
                <v:shape id="Text Box 267" o:spid="_x0000_s1068" type="#_x0000_t202" style="position:absolute;top:4952365;width:2194560;height:2909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U1HxQAA&#10;ANwAAAAPAAAAZHJzL2Rvd25yZXYueG1sRI9Ba8JAFITvhf6H5RW81Y0eYo2uItJCQRBjPPT4mn0m&#10;i9m3MbvV+O9doeBxmJlvmPmyt424UOeNYwWjYQKCuHTacKXgUHy9f4DwAVlj45gU3MjDcvH6MsdM&#10;uyvndNmHSkQI+wwV1CG0mZS+rMmiH7qWOHpH11kMUXaV1B1eI9w2cpwkqbRoOC7U2NK6pvK0/7MK&#10;Vj+cf5rz9neXH3NTFNOEN+lJqcFbv5qBCNSHZ/i//a0VjN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NTUfFAAAA3AAAAA8AAAAAAAAAAAAAAAAAlwIAAGRycy9k&#10;b3ducmV2LnhtbFBLBQYAAAAABAAEAPUAAACJAwAAAAA=&#10;" filled="f" stroked="f">
                  <v:textbox style="mso-next-textbox:#Text Box 313" inset="0,0,0,0">
                    <w:txbxContent/>
                  </v:textbox>
                </v:shape>
                <w10:wrap type="through" anchorx="page" anchory="page"/>
              </v:group>
            </w:pict>
          </mc:Fallback>
        </mc:AlternateContent>
      </w:r>
      <w:r w:rsidR="00761BC6">
        <w:rPr>
          <w:noProof/>
        </w:rPr>
        <mc:AlternateContent>
          <mc:Choice Requires="wps">
            <w:drawing>
              <wp:anchor distT="0" distB="0" distL="114300" distR="114300" simplePos="0" relativeHeight="251658447" behindDoc="0" locked="0" layoutInCell="1" allowOverlap="1" wp14:anchorId="18EFF306" wp14:editId="3F45DDE3">
                <wp:simplePos x="0" y="0"/>
                <wp:positionH relativeFrom="page">
                  <wp:posOffset>5209540</wp:posOffset>
                </wp:positionH>
                <wp:positionV relativeFrom="page">
                  <wp:posOffset>8935720</wp:posOffset>
                </wp:positionV>
                <wp:extent cx="2203450" cy="443230"/>
                <wp:effectExtent l="2540" t="0" r="3810" b="6350"/>
                <wp:wrapTight wrapText="bothSides">
                  <wp:wrapPolygon edited="0">
                    <wp:start x="0" y="0"/>
                    <wp:lineTo x="21600" y="0"/>
                    <wp:lineTo x="21600" y="21600"/>
                    <wp:lineTo x="0" y="21600"/>
                    <wp:lineTo x="0" y="0"/>
                  </wp:wrapPolygon>
                </wp:wrapTight>
                <wp:docPr id="27"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6282651" w14:textId="77777777" w:rsidR="006F544D" w:rsidRPr="000D2927" w:rsidRDefault="006F544D" w:rsidP="00D07614">
                            <w:pPr>
                              <w:pStyle w:val="Heading4"/>
                            </w:pPr>
                            <w: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69" type="#_x0000_t202" style="position:absolute;margin-left:410.2pt;margin-top:703.6pt;width:173.5pt;height:34.9pt;z-index:2516584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" filled="f" stroked="f">
                <v:stroke o:forcedash="t"/>
                <v:textbox inset="0,0,0,0">
                  <w:txbxContent>
                    <w:p w14:paraId="76282651" w14:textId="77777777" w:rsidR="006F544D" w:rsidRPr="000D2927" w:rsidRDefault="006F544D" w:rsidP="00D07614">
                      <w:pPr>
                        <w:pStyle w:val="Heading4"/>
                      </w:pPr>
                      <w:r>
                        <w:t>(continued)</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42" behindDoc="0" locked="0" layoutInCell="1" allowOverlap="1" wp14:anchorId="7F1A365A" wp14:editId="765E2427">
                <wp:simplePos x="0" y="0"/>
                <wp:positionH relativeFrom="page">
                  <wp:posOffset>2786380</wp:posOffset>
                </wp:positionH>
                <wp:positionV relativeFrom="page">
                  <wp:posOffset>822960</wp:posOffset>
                </wp:positionV>
                <wp:extent cx="2194560" cy="8412480"/>
                <wp:effectExtent l="5080" t="0" r="0" b="0"/>
                <wp:wrapTight wrapText="bothSides">
                  <wp:wrapPolygon edited="0">
                    <wp:start x="0" y="0"/>
                    <wp:lineTo x="21600" y="0"/>
                    <wp:lineTo x="21600" y="21600"/>
                    <wp:lineTo x="0" y="21600"/>
                    <wp:lineTo x="0" y="0"/>
                  </wp:wrapPolygon>
                </wp:wrapTight>
                <wp:docPr id="2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8" seq="3"/>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70" type="#_x0000_t202" style="position:absolute;margin-left:219.4pt;margin-top:64.8pt;width:172.8pt;height:662.4pt;z-index:2516584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" mv:complextextbox="1" filled="f" stroked="f">
                <v:stroke o:forcedash="t"/>
                <v:textbox style="mso-next-textbox:#_x0000_s1066" inset="0,0,0,0">
                  <w:txbxContent/>
                </v:textbox>
                <w10:wrap type="tight" anchorx="page" anchory="page"/>
              </v:shape>
            </w:pict>
          </mc:Fallback>
        </mc:AlternateContent>
      </w:r>
      <w:r w:rsidR="00FC4F19">
        <w:br w:type="page"/>
      </w:r>
      <w:r w:rsidR="00761BC6">
        <w:rPr>
          <w:noProof/>
        </w:rPr>
        <w:lastRenderedPageBreak/>
        <mc:AlternateContent>
          <mc:Choice Requires="wps">
            <w:drawing>
              <wp:anchor distT="0" distB="0" distL="114300" distR="114300" simplePos="0" relativeHeight="251658455" behindDoc="0" locked="0" layoutInCell="1" allowOverlap="1" wp14:anchorId="4EA09E38" wp14:editId="02E2AADB">
                <wp:simplePos x="0" y="0"/>
                <wp:positionH relativeFrom="page">
                  <wp:posOffset>492760</wp:posOffset>
                </wp:positionH>
                <wp:positionV relativeFrom="page">
                  <wp:posOffset>958215</wp:posOffset>
                </wp:positionV>
                <wp:extent cx="1371600" cy="692150"/>
                <wp:effectExtent l="0" t="5715" r="2540" b="635"/>
                <wp:wrapTight wrapText="bothSides">
                  <wp:wrapPolygon edited="0">
                    <wp:start x="0" y="0"/>
                    <wp:lineTo x="21600" y="0"/>
                    <wp:lineTo x="21600" y="21600"/>
                    <wp:lineTo x="0" y="21600"/>
                    <wp:lineTo x="0" y="0"/>
                  </wp:wrapPolygon>
                </wp:wrapTight>
                <wp:docPr id="25"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9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1F58044" w14:textId="77777777" w:rsidR="006F544D" w:rsidRPr="00564876" w:rsidRDefault="006F544D" w:rsidP="00D07614">
                            <w:pPr>
                              <w:pStyle w:val="Heading5"/>
                            </w:pPr>
                            <w:r>
                              <w:t>donec vitae leo.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71" type="#_x0000_t202" style="position:absolute;margin-left:38.8pt;margin-top:75.45pt;width:108pt;height:54.5pt;z-index:251658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" filled="f" stroked="f">
                <v:stroke o:forcedash="t"/>
                <v:textbox inset="0,0,0,0">
                  <w:txbxContent>
                    <w:p w14:paraId="71F58044" w14:textId="77777777" w:rsidR="006F544D" w:rsidRPr="00564876" w:rsidRDefault="006F544D" w:rsidP="00D07614">
                      <w:pPr>
                        <w:pStyle w:val="Heading5"/>
                      </w:pPr>
                      <w:r>
                        <w:t>donec vitae leo.</w:t>
                      </w:r>
                    </w:p>
                  </w:txbxContent>
                </v:textbox>
                <w10:wrap type="tight" anchorx="page" anchory="page"/>
              </v:shape>
            </w:pict>
          </mc:Fallback>
        </mc:AlternateContent>
      </w:r>
      <w:r w:rsidR="00761BC6">
        <w:rPr>
          <w:noProof/>
        </w:rPr>
        <mc:AlternateContent>
          <mc:Choice Requires="wps">
            <w:drawing>
              <wp:anchor distT="0" distB="0" distL="114300" distR="114300" simplePos="0" relativeHeight="251658454" behindDoc="0" locked="0" layoutInCell="1" allowOverlap="1" wp14:anchorId="4CC1453C" wp14:editId="2D89F90D">
                <wp:simplePos x="0" y="0"/>
                <wp:positionH relativeFrom="page">
                  <wp:posOffset>365760</wp:posOffset>
                </wp:positionH>
                <wp:positionV relativeFrom="page">
                  <wp:posOffset>822960</wp:posOffset>
                </wp:positionV>
                <wp:extent cx="1654810" cy="1654810"/>
                <wp:effectExtent l="0" t="0" r="0" b="0"/>
                <wp:wrapNone/>
                <wp:docPr id="24"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165481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026" style="position:absolute;margin-left:28.8pt;margin-top:64.8pt;width:130.3pt;height:130.3pt;z-index:2516584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" fillcolor="#636 [3204]" stroked="f" strokecolor="#4a7ebb" strokeweight="1.5pt">
                <v:shadow opacity="22938f" mv:blur="38100f" offset="0,2pt"/>
                <v:textbox inset=",7.2pt,,7.2pt"/>
                <w10:wrap anchorx="page" anchory="page"/>
              </v:rect>
            </w:pict>
          </mc:Fallback>
        </mc:AlternateContent>
      </w:r>
      <w:r w:rsidR="00761BC6">
        <w:rPr>
          <w:noProof/>
        </w:rPr>
        <mc:AlternateContent>
          <mc:Choice Requires="wps">
            <w:drawing>
              <wp:anchor distT="0" distB="0" distL="114300" distR="114300" simplePos="0" relativeHeight="251658453" behindDoc="0" locked="0" layoutInCell="1" allowOverlap="1" wp14:anchorId="21242192" wp14:editId="02289A36">
                <wp:simplePos x="0" y="0"/>
                <wp:positionH relativeFrom="page">
                  <wp:posOffset>4937760</wp:posOffset>
                </wp:positionH>
                <wp:positionV relativeFrom="page">
                  <wp:posOffset>822960</wp:posOffset>
                </wp:positionV>
                <wp:extent cx="2468880" cy="8412480"/>
                <wp:effectExtent l="0" t="0" r="0" b="0"/>
                <wp:wrapTight wrapText="bothSides">
                  <wp:wrapPolygon edited="0">
                    <wp:start x="0" y="0"/>
                    <wp:lineTo x="21600" y="0"/>
                    <wp:lineTo x="21600" y="21600"/>
                    <wp:lineTo x="0" y="21600"/>
                    <wp:lineTo x="0" y="0"/>
                  </wp:wrapPolygon>
                </wp:wrapTight>
                <wp:docPr id="23"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8" seq="8"/>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72" type="#_x0000_t202" style="position:absolute;margin-left:388.8pt;margin-top:64.8pt;width:194.4pt;height:662.4pt;z-index:2516584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" mv:complextextbox="1" filled="f" stroked="f">
                <v:stroke o:forcedash="t"/>
                <v:textbox inset="0,0,0,0">
                  <w:txbxContent/>
                </v:textbox>
                <w10:wrap type="tight" anchorx="page" anchory="page"/>
              </v:shape>
            </w:pict>
          </mc:Fallback>
        </mc:AlternateContent>
      </w:r>
      <w:r w:rsidR="00555B65">
        <w:rPr>
          <w:noProof/>
        </w:rPr>
        <mc:AlternateContent>
          <mc:Choice Requires="wps">
            <w:drawing>
              <wp:anchor distT="0" distB="0" distL="114300" distR="114300" simplePos="0" relativeHeight="251658452" behindDoc="0" locked="0" layoutInCell="1" allowOverlap="1" wp14:anchorId="6AB0B79F" wp14:editId="18813CD6">
                <wp:simplePos x="0" y="0"/>
                <wp:positionH relativeFrom="page">
                  <wp:posOffset>2368550</wp:posOffset>
                </wp:positionH>
                <wp:positionV relativeFrom="page">
                  <wp:posOffset>822960</wp:posOffset>
                </wp:positionV>
                <wp:extent cx="2468880" cy="8412480"/>
                <wp:effectExtent l="0" t="0" r="20320" b="20320"/>
                <wp:wrapTight wrapText="bothSides">
                  <wp:wrapPolygon edited="0">
                    <wp:start x="0" y="0"/>
                    <wp:lineTo x="0" y="21587"/>
                    <wp:lineTo x="21556" y="21587"/>
                    <wp:lineTo x="21556" y="0"/>
                    <wp:lineTo x="0" y="0"/>
                  </wp:wrapPolygon>
                </wp:wrapTight>
                <wp:docPr id="22"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841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8" seq="7"/>
                      <wps:bodyPr rot="0" vert="horz" wrap="square" lIns="0" tIns="0" rIns="0" bIns="0" anchor="t" anchorCtr="0" upright="1">
                        <a:noAutofit/>
                      </wps:bodyPr>
                    </wps:wsp>
                  </a:graphicData>
                </a:graphic>
              </wp:anchor>
            </w:drawing>
          </mc:Choice>
          <mc:Fallback>
            <w:pict>
              <v:shape id="Text Box 313" o:spid="_x0000_s1073" type="#_x0000_t202" style="position:absolute;margin-left:186.5pt;margin-top:64.8pt;width:194.4pt;height:662.4pt;z-index:2516584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" mv:complextextbox="1" filled="f" stroked="f">
                <v:stroke o:forcedash="t"/>
                <v:textbox style="mso-next-textbox:#Text Box 314" inset="0,0,0,0">
                  <w:txbxContent/>
                </v:textbox>
                <w10:wrap type="tight" anchorx="page" anchory="page"/>
              </v:shape>
            </w:pict>
          </mc:Fallback>
        </mc:AlternateContent>
      </w:r>
    </w:p>
    <w:p w14:paraId="4EDB19CF" w14:textId="77777777" w:rsidR="00D07614" w:rsidRDefault="00761BC6">
      <w:r>
        <w:rPr>
          <w:noProof/>
        </w:rPr>
        <w:lastRenderedPageBreak/>
        <mc:AlternateContent>
          <mc:Choice Requires="wps">
            <w:drawing>
              <wp:anchor distT="0" distB="0" distL="114300" distR="114300" simplePos="0" relativeHeight="251658470" behindDoc="0" locked="0" layoutInCell="1" allowOverlap="1" wp14:anchorId="3107A1B4" wp14:editId="0CD34691">
                <wp:simplePos x="0" y="0"/>
                <wp:positionH relativeFrom="page">
                  <wp:posOffset>372110</wp:posOffset>
                </wp:positionH>
                <wp:positionV relativeFrom="page">
                  <wp:posOffset>4566285</wp:posOffset>
                </wp:positionV>
                <wp:extent cx="1828800" cy="368300"/>
                <wp:effectExtent l="3810" t="0" r="0" b="5715"/>
                <wp:wrapTight wrapText="bothSides">
                  <wp:wrapPolygon edited="0">
                    <wp:start x="0" y="0"/>
                    <wp:lineTo x="21600" y="0"/>
                    <wp:lineTo x="21600" y="21600"/>
                    <wp:lineTo x="0" y="21600"/>
                    <wp:lineTo x="0" y="0"/>
                  </wp:wrapPolygon>
                </wp:wrapTight>
                <wp:docPr id="21"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D2B83F6" w14:textId="77777777" w:rsidR="006F544D" w:rsidRPr="00936C30" w:rsidRDefault="006F544D" w:rsidP="00D07614">
                            <w:pPr>
                              <w:pStyle w:val="Symbol"/>
                              <w:rPr>
                                <w:color w:val="CF9FCF" w:themeColor="accent1" w:themeTint="66"/>
                                <w:sz w:val="48"/>
                              </w:rPr>
                            </w:pPr>
                            <w:r w:rsidRPr="00936C30">
                              <w:rPr>
                                <w:color w:val="CF9FCF" w:themeColor="accent1" w:themeTint="66"/>
                                <w:sz w:val="4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74" type="#_x0000_t202" style="position:absolute;margin-left:29.3pt;margin-top:359.55pt;width:2in;height:29pt;z-index:2516584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" filled="f" stroked="f">
                <v:stroke o:forcedash="t"/>
                <v:textbox inset="0,0,0,0">
                  <w:txbxContent>
                    <w:p w14:paraId="1D2B83F6" w14:textId="77777777" w:rsidR="006F544D" w:rsidRPr="00936C30" w:rsidRDefault="006F544D" w:rsidP="00D07614">
                      <w:pPr>
                        <w:pStyle w:val="Symbol"/>
                        <w:rPr>
                          <w:color w:val="CF9FCF" w:themeColor="accent1" w:themeTint="66"/>
                          <w:sz w:val="48"/>
                        </w:rPr>
                      </w:pPr>
                      <w:r w:rsidRPr="00936C30">
                        <w:rPr>
                          <w:color w:val="CF9FCF" w:themeColor="accent1" w:themeTint="66"/>
                          <w:sz w:val="48"/>
                        </w:rPr>
                        <w:t>+</w:t>
                      </w:r>
                    </w:p>
                  </w:txbxContent>
                </v:textbox>
                <w10:wrap type="tight" anchorx="page" anchory="page"/>
              </v:shape>
            </w:pict>
          </mc:Fallback>
        </mc:AlternateContent>
      </w:r>
      <w:r w:rsidR="00FC4F19">
        <w:rPr>
          <w:noProof/>
        </w:rPr>
        <w:drawing>
          <wp:anchor distT="0" distB="0" distL="118745" distR="118745" simplePos="0" relativeHeight="251658479" behindDoc="0" locked="0" layoutInCell="1" allowOverlap="1" wp14:anchorId="2046E9CA" wp14:editId="5B83BE4D">
            <wp:simplePos x="0" y="0"/>
            <wp:positionH relativeFrom="page">
              <wp:posOffset>5751830</wp:posOffset>
            </wp:positionH>
            <wp:positionV relativeFrom="page">
              <wp:posOffset>826770</wp:posOffset>
            </wp:positionV>
            <wp:extent cx="1651000" cy="1651000"/>
            <wp:effectExtent l="25400" t="0" r="0" b="0"/>
            <wp:wrapTight wrapText="bothSides">
              <wp:wrapPolygon edited="0">
                <wp:start x="-332" y="0"/>
                <wp:lineTo x="-332" y="21268"/>
                <wp:lineTo x="21600" y="21268"/>
                <wp:lineTo x="21600" y="0"/>
                <wp:lineTo x="-332" y="0"/>
              </wp:wrapPolygon>
            </wp:wrapTight>
            <wp:docPr id="408" name="Placeholder" descr=":advantage brochure images:42-1604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25"/>
                    <a:srcRect l="14815" t="14815" r="12962" b="12962"/>
                    <a:stretch>
                      <a:fillRect/>
                    </a:stretch>
                  </pic:blipFill>
                  <pic:spPr bwMode="auto">
                    <a:xfrm>
                      <a:off x="0" y="0"/>
                      <a:ext cx="1651000" cy="1651000"/>
                    </a:xfrm>
                    <a:prstGeom prst="rect">
                      <a:avLst/>
                    </a:prstGeom>
                    <a:noFill/>
                    <a:ln w="9525">
                      <a:noFill/>
                      <a:miter lim="800000"/>
                      <a:headEnd/>
                      <a:tailEnd/>
                    </a:ln>
                  </pic:spPr>
                </pic:pic>
              </a:graphicData>
            </a:graphic>
          </wp:anchor>
        </w:drawing>
      </w:r>
      <w:r w:rsidR="00FC4F19">
        <w:rPr>
          <w:noProof/>
        </w:rPr>
        <w:drawing>
          <wp:anchor distT="0" distB="0" distL="118745" distR="118745" simplePos="0" relativeHeight="251658477" behindDoc="0" locked="0" layoutInCell="1" allowOverlap="1" wp14:anchorId="68287A98" wp14:editId="73F40543">
            <wp:simplePos x="0" y="0"/>
            <wp:positionH relativeFrom="page">
              <wp:posOffset>3957320</wp:posOffset>
            </wp:positionH>
            <wp:positionV relativeFrom="page">
              <wp:posOffset>2614930</wp:posOffset>
            </wp:positionV>
            <wp:extent cx="1651000" cy="1651000"/>
            <wp:effectExtent l="25400" t="0" r="0" b="0"/>
            <wp:wrapTight wrapText="bothSides">
              <wp:wrapPolygon edited="0">
                <wp:start x="-332" y="0"/>
                <wp:lineTo x="-332" y="21268"/>
                <wp:lineTo x="21600" y="21268"/>
                <wp:lineTo x="21600" y="0"/>
                <wp:lineTo x="-332" y="0"/>
              </wp:wrapPolygon>
            </wp:wrapTight>
            <wp:docPr id="406" name="Placeholder" descr=":advantage brochure images:IS21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IS211-065.jpg"/>
                    <pic:cNvPicPr>
                      <a:picLocks noChangeAspect="1" noChangeArrowheads="1"/>
                    </pic:cNvPicPr>
                  </pic:nvPicPr>
                  <pic:blipFill>
                    <a:blip r:embed="rId26"/>
                    <a:srcRect l="16898" r="20139" b="4561"/>
                    <a:stretch>
                      <a:fillRect/>
                    </a:stretch>
                  </pic:blipFill>
                  <pic:spPr bwMode="auto">
                    <a:xfrm>
                      <a:off x="0" y="0"/>
                      <a:ext cx="1651000" cy="16510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460" behindDoc="0" locked="0" layoutInCell="1" allowOverlap="1" wp14:anchorId="737AD8B1" wp14:editId="4AD7FA28">
                <wp:simplePos x="0" y="0"/>
                <wp:positionH relativeFrom="page">
                  <wp:posOffset>4097020</wp:posOffset>
                </wp:positionH>
                <wp:positionV relativeFrom="page">
                  <wp:posOffset>993140</wp:posOffset>
                </wp:positionV>
                <wp:extent cx="1371600" cy="1267460"/>
                <wp:effectExtent l="0" t="2540" r="5080" b="0"/>
                <wp:wrapTight wrapText="bothSides">
                  <wp:wrapPolygon edited="0">
                    <wp:start x="0" y="0"/>
                    <wp:lineTo x="21600" y="0"/>
                    <wp:lineTo x="21600" y="21600"/>
                    <wp:lineTo x="0" y="21600"/>
                    <wp:lineTo x="0" y="0"/>
                  </wp:wrapPolygon>
                </wp:wrapTight>
                <wp:docPr id="20"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26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1E0A3D24" w14:textId="77777777" w:rsidR="006F544D" w:rsidRPr="00564876" w:rsidRDefault="006F544D" w:rsidP="00D07614">
                            <w:pPr>
                              <w:pStyle w:val="BodyText2"/>
                            </w:pPr>
                            <w:r w:rsidRPr="00E26019">
                              <w:t>Mauris nunc neque, faucibus vitae, eleifend sit amet, pretium rhoncus, ante.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75" type="#_x0000_t202" style="position:absolute;margin-left:322.6pt;margin-top:78.2pt;width:108pt;height:99.8pt;z-index:2516584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" mv:complextextbox="1" filled="f" stroked="f">
                <v:stroke o:forcedash="t"/>
                <v:textbox inset="0,0,0,0">
                  <w:txbxContent>
                    <w:p w14:paraId="1E0A3D24" w14:textId="77777777" w:rsidR="006F544D" w:rsidRPr="00564876" w:rsidRDefault="006F544D" w:rsidP="00D07614">
                      <w:pPr>
                        <w:pStyle w:val="BodyText2"/>
                      </w:pPr>
                      <w:r w:rsidRPr="00E26019">
                        <w:t>Mauris nunc neque, faucibus vitae, eleifend sit amet, pretium rhoncus, ante.</w:t>
                      </w:r>
                    </w:p>
                  </w:txbxContent>
                </v:textbox>
                <w10:wrap type="tight" anchorx="page" anchory="page"/>
              </v:shape>
            </w:pict>
          </mc:Fallback>
        </mc:AlternateContent>
      </w:r>
      <w:r>
        <w:rPr>
          <w:noProof/>
        </w:rPr>
        <mc:AlternateContent>
          <mc:Choice Requires="wps">
            <w:drawing>
              <wp:anchor distT="0" distB="0" distL="114300" distR="114300" simplePos="0" relativeHeight="251658468" behindDoc="0" locked="0" layoutInCell="1" allowOverlap="1" wp14:anchorId="5AA4B41C" wp14:editId="7B9E7F5E">
                <wp:simplePos x="0" y="0"/>
                <wp:positionH relativeFrom="page">
                  <wp:posOffset>3200400</wp:posOffset>
                </wp:positionH>
                <wp:positionV relativeFrom="page">
                  <wp:posOffset>6423025</wp:posOffset>
                </wp:positionV>
                <wp:extent cx="3657600" cy="274320"/>
                <wp:effectExtent l="0" t="0" r="0" b="0"/>
                <wp:wrapTight wrapText="bothSides">
                  <wp:wrapPolygon edited="0">
                    <wp:start x="0" y="0"/>
                    <wp:lineTo x="21600" y="0"/>
                    <wp:lineTo x="21600" y="21600"/>
                    <wp:lineTo x="0" y="21600"/>
                    <wp:lineTo x="0" y="0"/>
                  </wp:wrapPolygon>
                </wp:wrapTight>
                <wp:docPr id="19"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8B971DC" w14:textId="77777777" w:rsidR="006F544D" w:rsidRPr="00CA47DA" w:rsidRDefault="006F544D" w:rsidP="00D07614">
                            <w:pPr>
                              <w:pStyle w:val="Recipient"/>
                            </w:pPr>
                            <w:r>
                              <w:t>[Recipient]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076" type="#_x0000_t202" style="position:absolute;margin-left:252pt;margin-top:505.75pt;width:4in;height:21.6pt;z-index:2516584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" filled="f" stroked="f">
                <v:stroke o:forcedash="t"/>
                <v:textbox inset=",0,,0">
                  <w:txbxContent>
                    <w:p w14:paraId="48B971DC" w14:textId="77777777" w:rsidR="006F544D" w:rsidRPr="00CA47DA" w:rsidRDefault="006F544D" w:rsidP="00D07614">
                      <w:pPr>
                        <w:pStyle w:val="Recipient"/>
                      </w:pPr>
                      <w:r>
                        <w:t>[Recipient]</w:t>
                      </w:r>
                    </w:p>
                  </w:txbxContent>
                </v:textbox>
                <w10:wrap type="tight" anchorx="page" anchory="page"/>
              </v:shape>
            </w:pict>
          </mc:Fallback>
        </mc:AlternateContent>
      </w:r>
      <w:r>
        <w:rPr>
          <w:noProof/>
        </w:rPr>
        <mc:AlternateContent>
          <mc:Choice Requires="wps">
            <w:drawing>
              <wp:anchor distT="0" distB="0" distL="114300" distR="114300" simplePos="0" relativeHeight="251658469" behindDoc="0" locked="0" layoutInCell="1" allowOverlap="1" wp14:anchorId="0A893A41" wp14:editId="4D8C81E4">
                <wp:simplePos x="0" y="0"/>
                <wp:positionH relativeFrom="page">
                  <wp:posOffset>3200400</wp:posOffset>
                </wp:positionH>
                <wp:positionV relativeFrom="page">
                  <wp:posOffset>6740525</wp:posOffset>
                </wp:positionV>
                <wp:extent cx="3657600" cy="1143000"/>
                <wp:effectExtent l="0" t="0" r="0" b="3175"/>
                <wp:wrapTight wrapText="bothSides">
                  <wp:wrapPolygon edited="0">
                    <wp:start x="0" y="0"/>
                    <wp:lineTo x="21600" y="0"/>
                    <wp:lineTo x="21600" y="21600"/>
                    <wp:lineTo x="0" y="21600"/>
                    <wp:lineTo x="0" y="0"/>
                  </wp:wrapPolygon>
                </wp:wrapTight>
                <wp:docPr id="18"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ACA1A45" w14:textId="77777777" w:rsidR="006F544D" w:rsidRPr="00CF27B0" w:rsidRDefault="006F544D" w:rsidP="00D07614">
                            <w:pPr>
                              <w:pStyle w:val="BodyText"/>
                            </w:pPr>
                            <w:r w:rsidRPr="00CF27B0">
                              <w:t>Address Line 1</w:t>
                            </w:r>
                            <w:r w:rsidRPr="00CF27B0">
                              <w:br/>
                              <w:t>Address Line 2</w:t>
                            </w:r>
                            <w:r w:rsidRPr="00CF27B0">
                              <w:br/>
                              <w:t>Address Line 3</w:t>
                            </w:r>
                            <w:r w:rsidRPr="00CF27B0">
                              <w:br/>
                              <w:t>Address Line 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077" type="#_x0000_t202" style="position:absolute;margin-left:252pt;margin-top:530.75pt;width:4in;height:90pt;z-index:2516584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" filled="f" stroked="f">
                <v:stroke o:forcedash="t"/>
                <v:textbox inset=",0,,0">
                  <w:txbxContent>
                    <w:p w14:paraId="1ACA1A45" w14:textId="77777777" w:rsidR="006F544D" w:rsidRPr="00CF27B0" w:rsidRDefault="006F544D" w:rsidP="00D07614">
                      <w:pPr>
                        <w:pStyle w:val="BodyText"/>
                      </w:pPr>
                      <w:r w:rsidRPr="00CF27B0">
                        <w:t>Address Line 1</w:t>
                      </w:r>
                      <w:r w:rsidRPr="00CF27B0">
                        <w:br/>
                        <w:t>Address Line 2</w:t>
                      </w:r>
                      <w:r w:rsidRPr="00CF27B0">
                        <w:br/>
                        <w:t>Address Line 3</w:t>
                      </w:r>
                      <w:r w:rsidRPr="00CF27B0">
                        <w:br/>
                        <w:t>Address Line 4</w:t>
                      </w:r>
                    </w:p>
                  </w:txbxContent>
                </v:textbox>
                <w10:wrap type="tight" anchorx="page" anchory="page"/>
              </v:shape>
            </w:pict>
          </mc:Fallback>
        </mc:AlternateContent>
      </w:r>
      <w:r>
        <w:rPr>
          <w:noProof/>
        </w:rPr>
        <mc:AlternateContent>
          <mc:Choice Requires="wps">
            <w:drawing>
              <wp:anchor distT="0" distB="0" distL="114300" distR="114300" simplePos="0" relativeHeight="251658467" behindDoc="0" locked="0" layoutInCell="1" allowOverlap="1" wp14:anchorId="225FDD19" wp14:editId="52B1D6AE">
                <wp:simplePos x="0" y="0"/>
                <wp:positionH relativeFrom="page">
                  <wp:posOffset>454660</wp:posOffset>
                </wp:positionH>
                <wp:positionV relativeFrom="page">
                  <wp:posOffset>5191125</wp:posOffset>
                </wp:positionV>
                <wp:extent cx="3340100" cy="698500"/>
                <wp:effectExtent l="0" t="0" r="2540" b="3175"/>
                <wp:wrapTight wrapText="bothSides">
                  <wp:wrapPolygon edited="0">
                    <wp:start x="0" y="0"/>
                    <wp:lineTo x="21600" y="0"/>
                    <wp:lineTo x="21600" y="21600"/>
                    <wp:lineTo x="0" y="21600"/>
                    <wp:lineTo x="0" y="0"/>
                  </wp:wrapPolygon>
                </wp:wrapTight>
                <wp:docPr id="17"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DD04A" w14:textId="77777777" w:rsidR="006F544D" w:rsidRPr="00CF27B0" w:rsidRDefault="006F544D" w:rsidP="00D07614">
                            <w:pPr>
                              <w:pStyle w:val="BodyText"/>
                            </w:pPr>
                            <w:r w:rsidRPr="00CF27B0">
                              <w:fldChar w:fldCharType="begin"/>
                            </w:r>
                            <w:r w:rsidRPr="00CF27B0">
                              <w:instrText xml:space="preserve">PLACEHOLDER </w:instrText>
                            </w:r>
                            <w:r w:rsidRPr="00CF27B0">
                              <w:fldChar w:fldCharType="begin"/>
                            </w:r>
                            <w:r w:rsidRPr="00CF27B0">
                              <w:instrText xml:space="preserve"> IF </w:instrText>
                            </w:r>
                            <w:r w:rsidRPr="00CF27B0">
                              <w:fldChar w:fldCharType="begin"/>
                            </w:r>
                            <w:r w:rsidRPr="00CF27B0">
                              <w:instrText xml:space="preserve"> USERPROPERTY WorkStreet </w:instrText>
                            </w:r>
                            <w:r w:rsidRPr="00CF27B0">
                              <w:fldChar w:fldCharType="end"/>
                            </w:r>
                            <w:r w:rsidRPr="00CF27B0">
                              <w:instrText xml:space="preserve">="" "[Street Address]" </w:instrText>
                            </w:r>
                            <w:r w:rsidRPr="00CF27B0">
                              <w:fldChar w:fldCharType="begin"/>
                            </w:r>
                            <w:r w:rsidRPr="00CF27B0">
                              <w:instrText xml:space="preserve"> USERPROPERTY WorkStreet </w:instrText>
                            </w:r>
                            <w:r w:rsidRPr="00CF27B0">
                              <w:fldChar w:fldCharType="separate"/>
                            </w:r>
                            <w:r w:rsidRPr="00CF27B0">
                              <w:instrText>93 Perry Street</w:instrText>
                            </w:r>
                            <w:r w:rsidRPr="00CF27B0">
                              <w:fldChar w:fldCharType="end"/>
                            </w:r>
                            <w:r w:rsidRPr="00CF27B0">
                              <w:fldChar w:fldCharType="separate"/>
                            </w:r>
                            <w:r w:rsidRPr="00CF27B0">
                              <w:rPr>
                                <w:noProof/>
                              </w:rPr>
                              <w:instrText>[Street Address]</w:instrText>
                            </w:r>
                            <w:r w:rsidRPr="00CF27B0">
                              <w:fldChar w:fldCharType="end"/>
                            </w:r>
                            <w:r w:rsidRPr="00CF27B0">
                              <w:instrText xml:space="preserve"> \* MERGEFORMAT</w:instrText>
                            </w:r>
                            <w:r w:rsidRPr="00CF27B0">
                              <w:fldChar w:fldCharType="separate"/>
                            </w:r>
                            <w:r w:rsidRPr="00CF27B0">
                              <w:t>[Street Address]</w:t>
                            </w:r>
                            <w:r w:rsidRPr="00CF27B0">
                              <w:fldChar w:fldCharType="end"/>
                            </w:r>
                            <w:r w:rsidRPr="00CF27B0">
                              <w:br/>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WorkCity </w:instrText>
                            </w:r>
                            <w:r w:rsidRPr="00CF27B0">
                              <w:fldChar w:fldCharType="end"/>
                            </w:r>
                            <w:r w:rsidRPr="00CF27B0">
                              <w:instrText xml:space="preserve">="" "[City]" </w:instrText>
                            </w:r>
                            <w:r w:rsidRPr="00CF27B0">
                              <w:fldChar w:fldCharType="begin"/>
                            </w:r>
                            <w:r w:rsidRPr="00CF27B0">
                              <w:instrText xml:space="preserve"> USERPROPERTY WorkCity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[City]</w:instrText>
                            </w:r>
                            <w:r w:rsidRPr="00CF27B0">
                              <w:fldChar w:fldCharType="end"/>
                            </w:r>
                            <w:r w:rsidRPr="00CF27B0">
                              <w:instrText xml:space="preserve"> \* MERGEFORMAT</w:instrText>
                            </w:r>
                            <w:r w:rsidRPr="00CF27B0">
                              <w:fldChar w:fldCharType="separate"/>
                            </w:r>
                            <w:r w:rsidRPr="00CF27B0">
                              <w:t>[City]</w:t>
                            </w:r>
                            <w:r w:rsidRPr="00CF27B0">
                              <w:fldChar w:fldCharType="end"/>
                            </w:r>
                            <w:r w:rsidRPr="00CF27B0">
                              <w:t xml:space="preserve">, </w:t>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WorkState </w:instrText>
                            </w:r>
                            <w:r w:rsidRPr="00CF27B0">
                              <w:fldChar w:fldCharType="end"/>
                            </w:r>
                            <w:r w:rsidRPr="00CF27B0">
                              <w:instrText xml:space="preserve">="" "[State]"  </w:instrText>
                            </w:r>
                            <w:r w:rsidRPr="00CF27B0">
                              <w:fldChar w:fldCharType="begin"/>
                            </w:r>
                            <w:r w:rsidRPr="00CF27B0">
                              <w:instrText xml:space="preserve"> USERPROPERTY WorkState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[State]</w:instrText>
                            </w:r>
                            <w:r w:rsidRPr="00CF27B0">
                              <w:fldChar w:fldCharType="end"/>
                            </w:r>
                            <w:r w:rsidRPr="00CF27B0">
                              <w:instrText xml:space="preserve"> \* MERGEFORMAT</w:instrText>
                            </w:r>
                            <w:r w:rsidRPr="00CF27B0">
                              <w:fldChar w:fldCharType="separate"/>
                            </w:r>
                            <w:r w:rsidRPr="00CF27B0">
                              <w:t>[State]</w:t>
                            </w:r>
                            <w:r w:rsidRPr="00CF27B0">
                              <w:fldChar w:fldCharType="end"/>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WorkZip </w:instrText>
                            </w:r>
                            <w:r w:rsidRPr="00CF27B0">
                              <w:fldChar w:fldCharType="end"/>
                            </w:r>
                            <w:r w:rsidRPr="00CF27B0">
                              <w:instrText xml:space="preserve">="" "[Postal Code]" </w:instrText>
                            </w:r>
                            <w:r w:rsidRPr="00CF27B0">
                              <w:fldChar w:fldCharType="begin"/>
                            </w:r>
                            <w:r w:rsidRPr="00CF27B0">
                              <w:instrText xml:space="preserve"> USERPROPERTY WorkZip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[Postal Code]</w:instrText>
                            </w:r>
                            <w:r w:rsidRPr="00CF27B0">
                              <w:fldChar w:fldCharType="end"/>
                            </w:r>
                            <w:r w:rsidRPr="00CF27B0">
                              <w:instrText xml:space="preserve"> \* MERGEFORMAT</w:instrText>
                            </w:r>
                            <w:r w:rsidRPr="00CF27B0">
                              <w:fldChar w:fldCharType="separate"/>
                            </w:r>
                            <w:r w:rsidRPr="00CF27B0">
                              <w:t>[Postal Code]</w:t>
                            </w:r>
                            <w:r w:rsidRPr="00CF27B0">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078" type="#_x0000_t202" style="position:absolute;margin-left:35.8pt;margin-top:408.75pt;width:263pt;height:55pt;z-index:2516584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" filled="f" stroked="f">
                <v:textbox inset=",0,,0">
                  <w:txbxContent>
                    <w:p w14:paraId="04CDD04A" w14:textId="77777777" w:rsidR="006F544D" w:rsidRPr="00CF27B0" w:rsidRDefault="006F544D" w:rsidP="00D07614">
                      <w:pPr>
                        <w:pStyle w:val="BodyText"/>
                      </w:pPr>
                      <w:r w:rsidRPr="00CF27B0">
                        <w:fldChar w:fldCharType="begin"/>
                      </w:r>
                      <w:r w:rsidRPr="00CF27B0">
                        <w:instrText xml:space="preserve">PLACEHOLDER </w:instrText>
                      </w:r>
                      <w:r w:rsidRPr="00CF27B0">
                        <w:fldChar w:fldCharType="begin"/>
                      </w:r>
                      <w:r w:rsidRPr="00CF27B0">
                        <w:instrText xml:space="preserve"> IF </w:instrText>
                      </w:r>
                      <w:r w:rsidRPr="00CF27B0">
                        <w:fldChar w:fldCharType="begin"/>
                      </w:r>
                      <w:r w:rsidRPr="00CF27B0">
                        <w:instrText xml:space="preserve"> USERPROPERTY WorkStreet </w:instrText>
                      </w:r>
                      <w:r w:rsidRPr="00CF27B0">
                        <w:fldChar w:fldCharType="end"/>
                      </w:r>
                      <w:r w:rsidRPr="00CF27B0">
                        <w:instrText xml:space="preserve">="" "[Street Address]" </w:instrText>
                      </w:r>
                      <w:r w:rsidRPr="00CF27B0">
                        <w:fldChar w:fldCharType="begin"/>
                      </w:r>
                      <w:r w:rsidRPr="00CF27B0">
                        <w:instrText xml:space="preserve"> USERPROPERTY WorkStreet </w:instrText>
                      </w:r>
                      <w:r w:rsidRPr="00CF27B0">
                        <w:fldChar w:fldCharType="separate"/>
                      </w:r>
                      <w:r w:rsidRPr="00CF27B0">
                        <w:instrText>93 Perry Street</w:instrText>
                      </w:r>
                      <w:r w:rsidRPr="00CF27B0">
                        <w:fldChar w:fldCharType="end"/>
                      </w:r>
                      <w:r w:rsidRPr="00CF27B0">
                        <w:fldChar w:fldCharType="separate"/>
                      </w:r>
                      <w:r w:rsidRPr="00CF27B0">
                        <w:rPr>
                          <w:noProof/>
                        </w:rPr>
                        <w:instrText>[Street Address]</w:instrText>
                      </w:r>
                      <w:r w:rsidRPr="00CF27B0">
                        <w:fldChar w:fldCharType="end"/>
                      </w:r>
                      <w:r w:rsidRPr="00CF27B0">
                        <w:instrText xml:space="preserve"> \* MERGEFORMAT</w:instrText>
                      </w:r>
                      <w:r w:rsidRPr="00CF27B0">
                        <w:fldChar w:fldCharType="separate"/>
                      </w:r>
                      <w:r w:rsidRPr="00CF27B0">
                        <w:t>[Street Address]</w:t>
                      </w:r>
                      <w:r w:rsidRPr="00CF27B0">
                        <w:fldChar w:fldCharType="end"/>
                      </w:r>
                      <w:r w:rsidRPr="00CF27B0">
                        <w:br/>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WorkCity </w:instrText>
                      </w:r>
                      <w:r w:rsidRPr="00CF27B0">
                        <w:fldChar w:fldCharType="end"/>
                      </w:r>
                      <w:r w:rsidRPr="00CF27B0">
                        <w:instrText xml:space="preserve">="" "[City]" </w:instrText>
                      </w:r>
                      <w:r w:rsidRPr="00CF27B0">
                        <w:fldChar w:fldCharType="begin"/>
                      </w:r>
                      <w:r w:rsidRPr="00CF27B0">
                        <w:instrText xml:space="preserve"> USERPROPERTY WorkCity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[City]</w:instrText>
                      </w:r>
                      <w:r w:rsidRPr="00CF27B0">
                        <w:fldChar w:fldCharType="end"/>
                      </w:r>
                      <w:r w:rsidRPr="00CF27B0">
                        <w:instrText xml:space="preserve"> \* MERGEFORMAT</w:instrText>
                      </w:r>
                      <w:r w:rsidRPr="00CF27B0">
                        <w:fldChar w:fldCharType="separate"/>
                      </w:r>
                      <w:r w:rsidRPr="00CF27B0">
                        <w:t>[City]</w:t>
                      </w:r>
                      <w:r w:rsidRPr="00CF27B0">
                        <w:fldChar w:fldCharType="end"/>
                      </w:r>
                      <w:r w:rsidRPr="00CF27B0">
                        <w:t xml:space="preserve">, </w:t>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WorkState </w:instrText>
                      </w:r>
                      <w:r w:rsidRPr="00CF27B0">
                        <w:fldChar w:fldCharType="end"/>
                      </w:r>
                      <w:r w:rsidRPr="00CF27B0">
                        <w:instrText xml:space="preserve">="" "[State]"  </w:instrText>
                      </w:r>
                      <w:r w:rsidRPr="00CF27B0">
                        <w:fldChar w:fldCharType="begin"/>
                      </w:r>
                      <w:r w:rsidRPr="00CF27B0">
                        <w:instrText xml:space="preserve"> USERPROPERTY WorkState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[State]</w:instrText>
                      </w:r>
                      <w:r w:rsidRPr="00CF27B0">
                        <w:fldChar w:fldCharType="end"/>
                      </w:r>
                      <w:r w:rsidRPr="00CF27B0">
                        <w:instrText xml:space="preserve"> \* MERGEFORMAT</w:instrText>
                      </w:r>
                      <w:r w:rsidRPr="00CF27B0">
                        <w:fldChar w:fldCharType="separate"/>
                      </w:r>
                      <w:r w:rsidRPr="00CF27B0">
                        <w:t>[State]</w:t>
                      </w:r>
                      <w:r w:rsidRPr="00CF27B0">
                        <w:fldChar w:fldCharType="end"/>
                      </w:r>
                      <w:r w:rsidRPr="00CF27B0">
                        <w:fldChar w:fldCharType="begin"/>
                      </w:r>
                      <w:r w:rsidRPr="00CF27B0">
                        <w:instrText xml:space="preserve"> PLACEHOLDER </w:instrText>
                      </w:r>
                      <w:r w:rsidRPr="00CF27B0">
                        <w:fldChar w:fldCharType="begin"/>
                      </w:r>
                      <w:r w:rsidRPr="00CF27B0">
                        <w:instrText xml:space="preserve"> IF </w:instrText>
                      </w:r>
                      <w:r w:rsidRPr="00CF27B0">
                        <w:fldChar w:fldCharType="begin"/>
                      </w:r>
                      <w:r w:rsidRPr="00CF27B0">
                        <w:instrText xml:space="preserve"> USERPROPERTY WorkZip </w:instrText>
                      </w:r>
                      <w:r w:rsidRPr="00CF27B0">
                        <w:fldChar w:fldCharType="end"/>
                      </w:r>
                      <w:r w:rsidRPr="00CF27B0">
                        <w:instrText xml:space="preserve">="" "[Postal Code]" </w:instrText>
                      </w:r>
                      <w:r w:rsidRPr="00CF27B0">
                        <w:fldChar w:fldCharType="begin"/>
                      </w:r>
                      <w:r w:rsidRPr="00CF27B0">
                        <w:instrText xml:space="preserve"> USERPROPERTY WorkZip </w:instrText>
                      </w:r>
                      <w:r w:rsidRPr="00CF27B0">
                        <w:fldChar w:fldCharType="separate"/>
                      </w:r>
                      <w:r w:rsidRPr="00CF27B0">
                        <w:instrText>Error! Bookmark not defined.</w:instrText>
                      </w:r>
                      <w:r w:rsidRPr="00CF27B0">
                        <w:fldChar w:fldCharType="end"/>
                      </w:r>
                      <w:r w:rsidRPr="00CF27B0">
                        <w:fldChar w:fldCharType="separate"/>
                      </w:r>
                      <w:r w:rsidRPr="00CF27B0">
                        <w:rPr>
                          <w:noProof/>
                        </w:rPr>
                        <w:instrText>[Postal Code]</w:instrText>
                      </w:r>
                      <w:r w:rsidRPr="00CF27B0">
                        <w:fldChar w:fldCharType="end"/>
                      </w:r>
                      <w:r w:rsidRPr="00CF27B0">
                        <w:instrText xml:space="preserve"> \* MERGEFORMAT</w:instrText>
                      </w:r>
                      <w:r w:rsidRPr="00CF27B0">
                        <w:fldChar w:fldCharType="separate"/>
                      </w:r>
                      <w:r w:rsidRPr="00CF27B0">
                        <w:t>[Postal Code]</w:t>
                      </w:r>
                      <w:r w:rsidRPr="00CF27B0">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58466" behindDoc="0" locked="0" layoutInCell="1" allowOverlap="1" wp14:anchorId="0B85BFCF" wp14:editId="251C1F93">
                <wp:simplePos x="0" y="0"/>
                <wp:positionH relativeFrom="page">
                  <wp:posOffset>454660</wp:posOffset>
                </wp:positionH>
                <wp:positionV relativeFrom="page">
                  <wp:posOffset>4924425</wp:posOffset>
                </wp:positionV>
                <wp:extent cx="3340100" cy="228600"/>
                <wp:effectExtent l="0" t="0" r="2540" b="3175"/>
                <wp:wrapTight wrapText="bothSides">
                  <wp:wrapPolygon edited="0">
                    <wp:start x="0" y="0"/>
                    <wp:lineTo x="21600" y="0"/>
                    <wp:lineTo x="21600" y="21600"/>
                    <wp:lineTo x="0" y="21600"/>
                    <wp:lineTo x="0" y="0"/>
                  </wp:wrapPolygon>
                </wp:wrapTight>
                <wp:docPr id="16"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1FD5770" w14:textId="77777777" w:rsidR="006F544D" w:rsidRPr="00936C30" w:rsidRDefault="006F544D" w:rsidP="00D07614">
                            <w:pPr>
                              <w:pStyle w:val="Mailer"/>
                            </w:pPr>
                            <w:r w:rsidRPr="00936C30">
                              <w:t>Lorem Ipsum Dolor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079" type="#_x0000_t202" style="position:absolute;margin-left:35.8pt;margin-top:387.75pt;width:263pt;height:18pt;z-index:2516584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" filled="f" stroked="f">
                <v:stroke o:forcedash="t"/>
                <v:textbox inset=",0,,0">
                  <w:txbxContent>
                    <w:p w14:paraId="61FD5770" w14:textId="77777777" w:rsidR="006F544D" w:rsidRPr="00936C30" w:rsidRDefault="006F544D" w:rsidP="00D07614">
                      <w:pPr>
                        <w:pStyle w:val="Mailer"/>
                      </w:pPr>
                      <w:r w:rsidRPr="00936C30">
                        <w:t>Lorem Ipsum Dolor</w:t>
                      </w:r>
                    </w:p>
                  </w:txbxContent>
                </v:textbox>
                <w10:wrap type="tight" anchorx="page" anchory="page"/>
              </v:shape>
            </w:pict>
          </mc:Fallback>
        </mc:AlternateContent>
      </w:r>
      <w:r>
        <w:rPr>
          <w:noProof/>
        </w:rPr>
        <mc:AlternateContent>
          <mc:Choice Requires="wps">
            <w:drawing>
              <wp:anchor distT="0" distB="0" distL="114300" distR="114300" simplePos="0" relativeHeight="251658465" behindDoc="0" locked="0" layoutInCell="1" allowOverlap="1" wp14:anchorId="42F406CB" wp14:editId="26B58306">
                <wp:simplePos x="0" y="0"/>
                <wp:positionH relativeFrom="page">
                  <wp:posOffset>365760</wp:posOffset>
                </wp:positionH>
                <wp:positionV relativeFrom="page">
                  <wp:posOffset>861060</wp:posOffset>
                </wp:positionV>
                <wp:extent cx="3447415" cy="3355975"/>
                <wp:effectExtent l="0" t="0" r="0" b="0"/>
                <wp:wrapTight wrapText="bothSides">
                  <wp:wrapPolygon edited="0">
                    <wp:start x="0" y="0"/>
                    <wp:lineTo x="21600" y="0"/>
                    <wp:lineTo x="21600" y="21600"/>
                    <wp:lineTo x="0" y="21600"/>
                    <wp:lineTo x="0" y="0"/>
                  </wp:wrapPolygon>
                </wp:wrapTight>
                <wp:docPr id="15"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7415" cy="335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406DCF2D" w14:textId="77777777" w:rsidR="006F544D" w:rsidRDefault="006F544D" w:rsidP="00D07614">
                            <w:pPr>
                              <w:pStyle w:val="Heading4"/>
                            </w:pPr>
                            <w:r>
                              <w:t xml:space="preserve">Etiam vulputate rutrum turpis. In ac est nec lacus dapibus placerat. </w:t>
                            </w:r>
                          </w:p>
                          <w:p w14:paraId="4FB1CA49" w14:textId="77777777" w:rsidR="006F544D" w:rsidRDefault="006F544D" w:rsidP="00D07614">
                            <w:pPr>
                              <w:pStyle w:val="BodyText"/>
                            </w:pPr>
                            <w:r>
                              <w:t xml:space="preserve">Morbi ut risus. Curabitur auctor sem lacinia ante. Ut at diam. Donec nonummy posuere ante. Nulla adipiscing quam non odio. Vestibulum pede ipsum, bibendum id, commodo eu, dapibus sed, nisl. </w:t>
                            </w:r>
                          </w:p>
                          <w:p w14:paraId="72AA43A9" w14:textId="77777777" w:rsidR="006F544D" w:rsidRDefault="006F544D" w:rsidP="00D07614">
                            <w:pPr>
                              <w:pStyle w:val="BodyText"/>
                            </w:pPr>
                            <w:r>
                              <w:t>Fusce feugiat lorem nec metus. Fusce blandit justo sed sapien. Aliquam eleifend tristique justo. Morbi neque. Vivamus a elit non ligula porta tempus. Aliquam nonummy sollicitudin massa. Morbi sit amet mi. Cras pulvinar enim non nibh. Cum sociis natoque penatibus et magnis dis parturient montes, nascetur ridiculus mus. Aenean libero. Fusce lacinia hendrerit libero. Sed rhoncus.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080" type="#_x0000_t202" style="position:absolute;margin-left:28.8pt;margin-top:67.8pt;width:271.45pt;height:264.25pt;z-index:251658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" mv:complextextbox="1" filled="f" stroked="f">
                <v:stroke o:forcedash="t"/>
                <v:textbox inset="0,0,0,0">
                  <w:txbxContent>
                    <w:p w14:paraId="406DCF2D" w14:textId="77777777" w:rsidR="006F544D" w:rsidRDefault="006F544D" w:rsidP="00D07614">
                      <w:pPr>
                        <w:pStyle w:val="Heading4"/>
                      </w:pPr>
                      <w:r>
                        <w:t xml:space="preserve">Etiam vulputate rutrum turpis. In ac est nec lacus dapibus placerat. </w:t>
                      </w:r>
                    </w:p>
                    <w:p w14:paraId="4FB1CA49" w14:textId="77777777" w:rsidR="006F544D" w:rsidRDefault="006F544D" w:rsidP="00D07614">
                      <w:pPr>
                        <w:pStyle w:val="BodyText"/>
                      </w:pPr>
                      <w:r>
                        <w:t xml:space="preserve">Morbi ut risus. Curabitur auctor sem lacinia ante. Ut at diam. Donec nonummy posuere ante. Nulla adipiscing quam non odio. Vestibulum pede ipsum, bibendum id, commodo eu, dapibus sed, nisl. </w:t>
                      </w:r>
                    </w:p>
                    <w:p w14:paraId="72AA43A9" w14:textId="77777777" w:rsidR="006F544D" w:rsidRDefault="006F544D" w:rsidP="00D07614">
                      <w:pPr>
                        <w:pStyle w:val="BodyText"/>
                      </w:pPr>
                      <w:r>
                        <w:t>Fusce feugiat lorem nec metus. Fusce blandit justo sed sapien. Aliquam eleifend tristique justo. Morbi neque. Vivamus a elit non ligula porta tempus. Aliquam nonummy sollicitudin massa. Morbi sit amet mi. Cras pulvinar enim non nibh. Cum sociis natoque penatibus et magnis dis parturient montes, nascetur ridiculus mus. Aenean libero. Fusce lacinia hendrerit libero. Sed rhoncus.</w:t>
                      </w:r>
                    </w:p>
                  </w:txbxContent>
                </v:textbox>
                <w10:wrap type="tight" anchorx="page" anchory="page"/>
              </v:shape>
            </w:pict>
          </mc:Fallback>
        </mc:AlternateContent>
      </w:r>
      <w:r>
        <w:rPr>
          <w:noProof/>
        </w:rPr>
        <mc:AlternateContent>
          <mc:Choice Requires="wps">
            <w:drawing>
              <wp:anchor distT="0" distB="0" distL="114300" distR="114300" simplePos="0" relativeHeight="251658464" behindDoc="0" locked="0" layoutInCell="1" allowOverlap="1" wp14:anchorId="1C703887" wp14:editId="18354120">
                <wp:simplePos x="0" y="0"/>
                <wp:positionH relativeFrom="page">
                  <wp:posOffset>365760</wp:posOffset>
                </wp:positionH>
                <wp:positionV relativeFrom="page">
                  <wp:posOffset>4407535</wp:posOffset>
                </wp:positionV>
                <wp:extent cx="7040880" cy="0"/>
                <wp:effectExtent l="10160" t="13335" r="22860" b="24765"/>
                <wp:wrapNone/>
                <wp:docPr id="14"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41" o:spid="_x0000_s1026" style="position:absolute;z-index:25165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347.05pt" to="583.2pt,34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" strokecolor="#a5a5a5 [2092]" strokeweight="1pt">
                <v:shadow opacity="22938f" mv:blur="38100f" offset="0,2pt"/>
                <w10:wrap anchorx="page" anchory="page"/>
              </v:line>
            </w:pict>
          </mc:Fallback>
        </mc:AlternateContent>
      </w:r>
      <w:r w:rsidR="00FC4F19">
        <w:rPr>
          <w:noProof/>
        </w:rPr>
        <w:drawing>
          <wp:anchor distT="0" distB="0" distL="118745" distR="118745" simplePos="0" relativeHeight="251658478" behindDoc="0" locked="0" layoutInCell="1" allowOverlap="1" wp14:anchorId="4E10374D" wp14:editId="5F26542C">
            <wp:simplePos x="5486400" y="8229600"/>
            <wp:positionH relativeFrom="page">
              <wp:posOffset>5751830</wp:posOffset>
            </wp:positionH>
            <wp:positionV relativeFrom="page">
              <wp:posOffset>2614930</wp:posOffset>
            </wp:positionV>
            <wp:extent cx="1651000" cy="1651000"/>
            <wp:effectExtent l="25400" t="0" r="0" b="0"/>
            <wp:wrapTight wrapText="bothSides">
              <wp:wrapPolygon edited="0">
                <wp:start x="-332" y="0"/>
                <wp:lineTo x="-332" y="21268"/>
                <wp:lineTo x="21600" y="21268"/>
                <wp:lineTo x="21600" y="0"/>
                <wp:lineTo x="-332" y="0"/>
              </wp:wrapPolygon>
            </wp:wrapTight>
            <wp:docPr id="338" name="Placeholder" descr=":advantage brochure images:MAN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dvantage brochure images:MAN079.jpg"/>
                    <pic:cNvPicPr>
                      <a:picLocks noChangeAspect="1" noChangeArrowheads="1"/>
                    </pic:cNvPicPr>
                  </pic:nvPicPr>
                  <pic:blipFill>
                    <a:blip r:embed="rId27"/>
                    <a:srcRect l="32870" t="38641" r="6482"/>
                    <a:stretch>
                      <a:fillRect/>
                    </a:stretch>
                  </pic:blipFill>
                  <pic:spPr bwMode="auto">
                    <a:xfrm>
                      <a:off x="0" y="0"/>
                      <a:ext cx="1651000" cy="16510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456" behindDoc="0" locked="0" layoutInCell="1" allowOverlap="1" wp14:anchorId="5C77F599" wp14:editId="0115D1B7">
                <wp:simplePos x="0" y="0"/>
                <wp:positionH relativeFrom="page">
                  <wp:posOffset>3955415</wp:posOffset>
                </wp:positionH>
                <wp:positionV relativeFrom="page">
                  <wp:posOffset>822960</wp:posOffset>
                </wp:positionV>
                <wp:extent cx="1654810" cy="1654810"/>
                <wp:effectExtent l="5715" t="0" r="3175" b="0"/>
                <wp:wrapNone/>
                <wp:docPr id="13"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165481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26" style="position:absolute;margin-left:311.45pt;margin-top:64.8pt;width:130.3pt;height:130.3pt;z-index:251658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" fillcolor="#636 [3204]" stroked="f" strokecolor="#4a7ebb" strokeweight="1.5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404" behindDoc="0" locked="0" layoutInCell="1" allowOverlap="1" wp14:anchorId="3D1B18DF" wp14:editId="5395F01D">
                <wp:simplePos x="0" y="0"/>
                <wp:positionH relativeFrom="page">
                  <wp:posOffset>4044950</wp:posOffset>
                </wp:positionH>
                <wp:positionV relativeFrom="page">
                  <wp:posOffset>457200</wp:posOffset>
                </wp:positionV>
                <wp:extent cx="3368040" cy="228600"/>
                <wp:effectExtent l="0" t="0" r="3810" b="0"/>
                <wp:wrapTight wrapText="bothSides">
                  <wp:wrapPolygon edited="0">
                    <wp:start x="0" y="0"/>
                    <wp:lineTo x="21600" y="0"/>
                    <wp:lineTo x="21600" y="21600"/>
                    <wp:lineTo x="0" y="21600"/>
                    <wp:lineTo x="0" y="0"/>
                  </wp:wrapPolygon>
                </wp:wrapTight>
                <wp:docPr id="1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C5FF12E" w14:textId="77777777" w:rsidR="006F544D" w:rsidRDefault="006F544D" w:rsidP="00D07614">
                            <w:pPr>
                              <w:pStyle w:val="Header-Right"/>
                            </w:pPr>
                            <w:r>
                              <w:t>Issue | 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81" type="#_x0000_t202" style="position:absolute;margin-left:318.5pt;margin-top:36pt;width:265.2pt;height:18pt;z-index:2516584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" filled="f" stroked="f">
                <v:stroke o:forcedash="t"/>
                <v:textbox inset="0,0,0,0">
                  <w:txbxContent>
                    <w:p w14:paraId="5C5FF12E" w14:textId="77777777" w:rsidR="006F544D" w:rsidRDefault="006F544D" w:rsidP="00D07614">
                      <w:pPr>
                        <w:pStyle w:val="Header-Right"/>
                      </w:pPr>
                      <w:r>
                        <w:t>Issue | Date</w:t>
                      </w:r>
                    </w:p>
                  </w:txbxContent>
                </v:textbox>
                <w10:wrap type="tight" anchorx="page" anchory="page"/>
              </v:shape>
            </w:pict>
          </mc:Fallback>
        </mc:AlternateContent>
      </w:r>
      <w:r>
        <w:rPr>
          <w:noProof/>
        </w:rPr>
        <mc:AlternateContent>
          <mc:Choice Requires="wps">
            <w:drawing>
              <wp:anchor distT="0" distB="0" distL="114300" distR="114300" simplePos="0" relativeHeight="251658403" behindDoc="0" locked="0" layoutInCell="1" allowOverlap="1" wp14:anchorId="3A296A51" wp14:editId="61E080D6">
                <wp:simplePos x="0" y="0"/>
                <wp:positionH relativeFrom="page">
                  <wp:posOffset>365760</wp:posOffset>
                </wp:positionH>
                <wp:positionV relativeFrom="page">
                  <wp:posOffset>457200</wp:posOffset>
                </wp:positionV>
                <wp:extent cx="3368040" cy="228600"/>
                <wp:effectExtent l="0" t="0" r="0" b="0"/>
                <wp:wrapTight wrapText="bothSides">
                  <wp:wrapPolygon edited="0">
                    <wp:start x="0" y="0"/>
                    <wp:lineTo x="21600" y="0"/>
                    <wp:lineTo x="21600" y="21600"/>
                    <wp:lineTo x="0" y="21600"/>
                    <wp:lineTo x="0" y="0"/>
                  </wp:wrapPolygon>
                </wp:wrapTight>
                <wp:docPr id="11"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A479776" w14:textId="77777777" w:rsidR="006F544D" w:rsidRDefault="006F544D" w:rsidP="00D07614">
                            <w:pPr>
                              <w:pStyle w:val="Header"/>
                            </w:pPr>
                            <w:r>
                              <w:t>Lorem Ipsum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82" type="#_x0000_t202" style="position:absolute;margin-left:28.8pt;margin-top:36pt;width:265.2pt;height:18pt;z-index:2516584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" filled="f" stroked="f">
                <v:stroke o:forcedash="t"/>
                <v:textbox inset="0,0,0,0">
                  <w:txbxContent>
                    <w:p w14:paraId="0A479776" w14:textId="77777777" w:rsidR="006F544D" w:rsidRDefault="006F544D" w:rsidP="00D07614">
                      <w:pPr>
                        <w:pStyle w:val="Header"/>
                      </w:pPr>
                      <w:r>
                        <w:t>Lorem Ipsum</w:t>
                      </w:r>
                    </w:p>
                  </w:txbxContent>
                </v:textbox>
                <w10:wrap type="tight" anchorx="page" anchory="page"/>
              </v:shape>
            </w:pict>
          </mc:Fallback>
        </mc:AlternateContent>
      </w:r>
      <w:bookmarkStart w:id="1" w:name="_LastPageContents"/>
      <w:r w:rsidR="00FC4F19">
        <w:t xml:space="preserve"> </w:t>
      </w:r>
      <w:bookmarkEnd w:id="1"/>
    </w:p>
    <w:sectPr w:rsidR="00D07614" w:rsidSect="00D07614">
      <w:headerReference w:type="first" r:id="rId28"/>
      <w:footerReference w:type="first" r:id="rId29"/>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44CF73" w14:textId="77777777" w:rsidR="00B24F4D" w:rsidRDefault="00B24F4D">
      <w:pPr>
        <w:spacing w:after="0"/>
      </w:pPr>
      <w:r>
        <w:separator/>
      </w:r>
    </w:p>
  </w:endnote>
  <w:endnote w:type="continuationSeparator" w:id="0">
    <w:p w14:paraId="0ED87241" w14:textId="77777777" w:rsidR="00B24F4D" w:rsidRDefault="00B24F4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C61B9E" w14:textId="77777777" w:rsidR="006F544D" w:rsidRDefault="006F544D">
    <w:pPr>
      <w:pStyle w:val="Footer"/>
    </w:pPr>
    <w:r>
      <w:rPr>
        <w:noProof/>
      </w:rPr>
      <mc:AlternateContent>
        <mc:Choice Requires="wps">
          <w:drawing>
            <wp:anchor distT="0" distB="0" distL="114300" distR="114300" simplePos="0" relativeHeight="251658240" behindDoc="0" locked="0" layoutInCell="1" allowOverlap="1" wp14:anchorId="71E883D3" wp14:editId="00161F75">
              <wp:simplePos x="0" y="0"/>
              <wp:positionH relativeFrom="page">
                <wp:posOffset>6781800</wp:posOffset>
              </wp:positionH>
              <wp:positionV relativeFrom="page">
                <wp:posOffset>9464040</wp:posOffset>
              </wp:positionV>
              <wp:extent cx="609600" cy="241300"/>
              <wp:effectExtent l="0" t="254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87E2A" w14:textId="77777777" w:rsidR="006F544D" w:rsidRPr="00F31951" w:rsidRDefault="006F544D" w:rsidP="00D07614">
                          <w:pPr>
                            <w:pStyle w:val="Footer-Right"/>
                          </w:pPr>
                          <w:r>
                            <w:fldChar w:fldCharType="begin"/>
                          </w:r>
                          <w:r>
                            <w:instrText xml:space="preserve"> PAGE  \* MERGEFORMAT </w:instrText>
                          </w:r>
                          <w:r>
                            <w:fldChar w:fldCharType="separate"/>
                          </w:r>
                          <w:r w:rsidR="00B24F4D">
                            <w:rPr>
                              <w:noProof/>
                            </w:rPr>
                            <w:t>5</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85" type="#_x0000_t202" style="position:absolute;margin-left:534pt;margin-top:745.2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" filled="f" stroked="f">
              <v:textbox inset="0,0,0,0">
                <w:txbxContent>
                  <w:p w14:paraId="0C387E2A" w14:textId="77777777" w:rsidR="006F544D" w:rsidRPr="00F31951" w:rsidRDefault="006F544D" w:rsidP="00D07614">
                    <w:pPr>
                      <w:pStyle w:val="Footer-Right"/>
                    </w:pPr>
                    <w:r>
                      <w:fldChar w:fldCharType="begin"/>
                    </w:r>
                    <w:r>
                      <w:instrText xml:space="preserve"> PAGE  \* MERGEFORMAT </w:instrText>
                    </w:r>
                    <w:r>
                      <w:fldChar w:fldCharType="separate"/>
                    </w:r>
                    <w:r w:rsidR="00B24F4D">
                      <w:rPr>
                        <w:noProof/>
                      </w:rPr>
                      <w:t>5</w:t>
                    </w:r>
                    <w:r>
                      <w:rPr>
                        <w:noProof/>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6BC16AE6" wp14:editId="762ED783">
              <wp:simplePos x="0" y="0"/>
              <wp:positionH relativeFrom="page">
                <wp:posOffset>365760</wp:posOffset>
              </wp:positionH>
              <wp:positionV relativeFrom="page">
                <wp:posOffset>9464040</wp:posOffset>
              </wp:positionV>
              <wp:extent cx="3368040" cy="228600"/>
              <wp:effectExtent l="0" t="2540" r="0" b="0"/>
              <wp:wrapTight wrapText="bothSides">
                <wp:wrapPolygon edited="0">
                  <wp:start x="0" y="0"/>
                  <wp:lineTo x="21600" y="0"/>
                  <wp:lineTo x="21600" y="21600"/>
                  <wp:lineTo x="0" y="21600"/>
                  <wp:lineTo x="0" y="0"/>
                </wp:wrapPolygon>
              </wp:wrapTight>
              <wp:docPr id="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579EB90" w14:textId="77777777" w:rsidR="006F544D" w:rsidRDefault="006F544D" w:rsidP="00D07614">
                          <w:pPr>
                            <w:pStyle w:val="Footer"/>
                          </w:pPr>
                          <w:r>
                            <w:t>Dolor Sit Amet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86" type="#_x0000_t202" style="position:absolute;margin-left:28.8pt;margin-top:745.2pt;width:265.2pt;height:18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" filled="f" stroked="f">
              <v:stroke o:forcedash="t"/>
              <v:textbox style="mso-next-textbox:#Text Box 258" inset="0,0,0,0">
                <w:txbxContent>
                  <w:p w14:paraId="1579EB90" w14:textId="77777777" w:rsidR="006F544D" w:rsidRDefault="006F544D" w:rsidP="00D07614">
                    <w:pPr>
                      <w:pStyle w:val="Footer"/>
                    </w:pPr>
                    <w:r>
                      <w:t>Dolor Sit Amet</w:t>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BEE569" w14:textId="77777777" w:rsidR="006F544D" w:rsidRDefault="006F544D">
    <w:pPr>
      <w:pStyle w:val="Footer"/>
    </w:pPr>
    <w:r>
      <w:rPr>
        <w:noProof/>
      </w:rPr>
      <mc:AlternateContent>
        <mc:Choice Requires="wps">
          <w:drawing>
            <wp:anchor distT="0" distB="0" distL="114300" distR="114300" simplePos="0" relativeHeight="251658243" behindDoc="0" locked="0" layoutInCell="1" allowOverlap="1" wp14:anchorId="2A817B8E" wp14:editId="446DBB85">
              <wp:simplePos x="0" y="0"/>
              <wp:positionH relativeFrom="page">
                <wp:posOffset>365760</wp:posOffset>
              </wp:positionH>
              <wp:positionV relativeFrom="page">
                <wp:posOffset>9372600</wp:posOffset>
              </wp:positionV>
              <wp:extent cx="7040880" cy="0"/>
              <wp:effectExtent l="10160" t="12700" r="22860" b="25400"/>
              <wp:wrapNone/>
              <wp:docPr id="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" strokecolor="#a5a5a5 [2092]" strokeweight="1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81EE5" w14:textId="77777777" w:rsidR="006F544D" w:rsidRDefault="006F544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B4A29F" w14:textId="77777777" w:rsidR="00B24F4D" w:rsidRDefault="00B24F4D">
      <w:pPr>
        <w:spacing w:after="0"/>
      </w:pPr>
      <w:r>
        <w:separator/>
      </w:r>
    </w:p>
  </w:footnote>
  <w:footnote w:type="continuationSeparator" w:id="0">
    <w:p w14:paraId="4C3F996D" w14:textId="77777777" w:rsidR="00B24F4D" w:rsidRDefault="00B24F4D">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BCDE9" w14:textId="77777777" w:rsidR="006F544D" w:rsidRDefault="006F544D">
    <w:pPr>
      <w:pStyle w:val="Header"/>
    </w:pPr>
    <w:r>
      <w:rPr>
        <w:noProof/>
      </w:rPr>
      <mc:AlternateContent>
        <mc:Choice Requires="wps">
          <w:drawing>
            <wp:anchor distT="0" distB="0" distL="114300" distR="114300" simplePos="0" relativeHeight="251658250" behindDoc="0" locked="0" layoutInCell="1" allowOverlap="1" wp14:anchorId="42151EC3" wp14:editId="3F49E413">
              <wp:simplePos x="0" y="0"/>
              <wp:positionH relativeFrom="page">
                <wp:posOffset>4044950</wp:posOffset>
              </wp:positionH>
              <wp:positionV relativeFrom="page">
                <wp:posOffset>457200</wp:posOffset>
              </wp:positionV>
              <wp:extent cx="3368040" cy="228600"/>
              <wp:effectExtent l="0" t="0" r="3810" b="0"/>
              <wp:wrapTight wrapText="bothSides">
                <wp:wrapPolygon edited="0">
                  <wp:start x="0" y="0"/>
                  <wp:lineTo x="21600" y="0"/>
                  <wp:lineTo x="21600" y="21600"/>
                  <wp:lineTo x="0" y="21600"/>
                  <wp:lineTo x="0" y="0"/>
                </wp:wrapPolygon>
              </wp:wrapTight>
              <wp:docPr id="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8078B05" w14:textId="77777777" w:rsidR="006F544D" w:rsidRDefault="006F544D" w:rsidP="00D07614">
                          <w:pPr>
                            <w:pStyle w:val="Header-Right"/>
                          </w:pPr>
                          <w:r>
                            <w:t>Issue | 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83" type="#_x0000_t202" style="position:absolute;margin-left:318.5pt;margin-top:36pt;width:265.2pt;height:18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" filled="f" stroked="f">
              <v:stroke o:forcedash="t"/>
              <v:textbox inset="0,0,0,0">
                <w:txbxContent>
                  <w:p w14:paraId="28078B05" w14:textId="77777777" w:rsidR="006F544D" w:rsidRDefault="006F544D" w:rsidP="00D07614">
                    <w:pPr>
                      <w:pStyle w:val="Header-Right"/>
                    </w:pPr>
                    <w:r>
                      <w:t>Issue | Date</w:t>
                    </w:r>
                  </w:p>
                </w:txbxContent>
              </v:textbox>
              <w10:wrap type="tight"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10BF8073" wp14:editId="1DAF8390">
              <wp:simplePos x="0" y="0"/>
              <wp:positionH relativeFrom="page">
                <wp:posOffset>365760</wp:posOffset>
              </wp:positionH>
              <wp:positionV relativeFrom="page">
                <wp:posOffset>457200</wp:posOffset>
              </wp:positionV>
              <wp:extent cx="3368040" cy="228600"/>
              <wp:effectExtent l="0" t="0" r="0" b="0"/>
              <wp:wrapTight wrapText="bothSides">
                <wp:wrapPolygon edited="0">
                  <wp:start x="0" y="0"/>
                  <wp:lineTo x="21600" y="0"/>
                  <wp:lineTo x="21600" y="21600"/>
                  <wp:lineTo x="0" y="21600"/>
                  <wp:lineTo x="0" y="0"/>
                </wp:wrapPolygon>
              </wp:wrapTight>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7DC1C44" w14:textId="77777777" w:rsidR="006F544D" w:rsidRDefault="006F544D" w:rsidP="00D07614">
                          <w:pPr>
                            <w:pStyle w:val="Header"/>
                          </w:pPr>
                          <w:r>
                            <w:t>Lorem Ipsum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84" type="#_x0000_t202" style="position:absolute;margin-left:28.8pt;margin-top:36pt;width:265.2pt;height:18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" filled="f" stroked="f">
              <v:stroke o:forcedash="t"/>
              <v:textbox inset="0,0,0,0">
                <w:txbxContent>
                  <w:p w14:paraId="27DC1C44" w14:textId="77777777" w:rsidR="006F544D" w:rsidRDefault="006F544D" w:rsidP="00D07614">
                    <w:pPr>
                      <w:pStyle w:val="Header"/>
                    </w:pPr>
                    <w:r>
                      <w:t>Lorem Ipsum</w:t>
                    </w:r>
                  </w:p>
                </w:txbxContent>
              </v:textbox>
              <w10:wrap type="tight"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7156DF3C" wp14:editId="2CBEFC48">
              <wp:simplePos x="0" y="0"/>
              <wp:positionH relativeFrom="page">
                <wp:posOffset>365760</wp:posOffset>
              </wp:positionH>
              <wp:positionV relativeFrom="page">
                <wp:posOffset>685800</wp:posOffset>
              </wp:positionV>
              <wp:extent cx="7040880" cy="0"/>
              <wp:effectExtent l="10160" t="12700" r="22860" b="25400"/>
              <wp:wrapNone/>
              <wp:docPr id="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PXDLkCAADJ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" strokecolor="#a5a5a5 [209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245" behindDoc="0" locked="0" layoutInCell="1" allowOverlap="1" wp14:anchorId="35E116D2" wp14:editId="173546C4">
              <wp:simplePos x="0" y="0"/>
              <wp:positionH relativeFrom="page">
                <wp:posOffset>365760</wp:posOffset>
              </wp:positionH>
              <wp:positionV relativeFrom="page">
                <wp:posOffset>9372600</wp:posOffset>
              </wp:positionV>
              <wp:extent cx="7040880" cy="0"/>
              <wp:effectExtent l="10160" t="12700" r="22860" b="2540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" strokecolor="#a5a5a5 [2092]" strokeweight="1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17C5F" w14:textId="77777777" w:rsidR="006F544D" w:rsidRDefault="006F544D">
    <w:pPr>
      <w:pStyle w:val="Header"/>
    </w:pPr>
    <w:r>
      <w:rPr>
        <w:noProof/>
      </w:rPr>
      <mc:AlternateContent>
        <mc:Choice Requires="wps">
          <w:drawing>
            <wp:anchor distT="0" distB="0" distL="114300" distR="114300" simplePos="0" relativeHeight="251658242" behindDoc="0" locked="0" layoutInCell="1" allowOverlap="1" wp14:anchorId="7E0EC209" wp14:editId="1736C071">
              <wp:simplePos x="0" y="0"/>
              <wp:positionH relativeFrom="page">
                <wp:posOffset>365760</wp:posOffset>
              </wp:positionH>
              <wp:positionV relativeFrom="page">
                <wp:posOffset>685800</wp:posOffset>
              </wp:positionV>
              <wp:extent cx="7040880" cy="0"/>
              <wp:effectExtent l="10160" t="12700" r="22860" b="2540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Vhy5rugIAAMk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51765" w14:textId="77777777" w:rsidR="006F544D" w:rsidRDefault="006F544D">
    <w:pPr>
      <w:pStyle w:val="Header"/>
    </w:pPr>
    <w:r>
      <w:rPr>
        <w:noProof/>
      </w:rPr>
      <mc:AlternateContent>
        <mc:Choice Requires="wps">
          <w:drawing>
            <wp:anchor distT="0" distB="0" distL="114300" distR="114300" simplePos="0" relativeHeight="251658246" behindDoc="0" locked="0" layoutInCell="1" allowOverlap="1" wp14:anchorId="40BFBB5A" wp14:editId="168343F7">
              <wp:simplePos x="0" y="0"/>
              <wp:positionH relativeFrom="page">
                <wp:posOffset>365760</wp:posOffset>
              </wp:positionH>
              <wp:positionV relativeFrom="page">
                <wp:posOffset>685800</wp:posOffset>
              </wp:positionV>
              <wp:extent cx="7040880" cy="0"/>
              <wp:effectExtent l="10160" t="12700" r="22860" b="2540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PkZboCAADK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u8+RlugIAAMo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44D30D28" wp14:editId="6FAC9ABC">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" strokecolor="#a5a5a5 [2092]" strokeweight="1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D07614"/>
    <w:rsid w:val="001E5CA0"/>
    <w:rsid w:val="00213F52"/>
    <w:rsid w:val="0054569C"/>
    <w:rsid w:val="00555B65"/>
    <w:rsid w:val="006965DC"/>
    <w:rsid w:val="006F544D"/>
    <w:rsid w:val="00761BC6"/>
    <w:rsid w:val="0077764A"/>
    <w:rsid w:val="007F2140"/>
    <w:rsid w:val="008072F0"/>
    <w:rsid w:val="009365FF"/>
    <w:rsid w:val="00AA0B49"/>
    <w:rsid w:val="00B24F4D"/>
    <w:rsid w:val="00BD7EF3"/>
    <w:rsid w:val="00D07614"/>
    <w:rsid w:val="00D960ED"/>
    <w:rsid w:val="00DC5679"/>
    <w:rsid w:val="00E4145E"/>
    <w:rsid w:val="00F544ED"/>
    <w:rsid w:val="00FC4F1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A02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Body Text" w:uiPriority="99"/>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character" w:styleId="Hyperlink">
    <w:name w:val="Hyperlink"/>
    <w:basedOn w:val="DefaultParagraphFont"/>
    <w:rsid w:val="00D07614"/>
    <w:rPr>
      <w:color w:val="BC5FBC"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Body Text" w:uiPriority="99"/>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character" w:styleId="Hyperlink">
    <w:name w:val="Hyperlink"/>
    <w:basedOn w:val="DefaultParagraphFont"/>
    <w:rsid w:val="00D07614"/>
    <w:rPr>
      <w:color w:val="BC5FBC"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4.jpe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header" Target="header3.xml"/><Relationship Id="rId29" Type="http://schemas.openxmlformats.org/officeDocument/2006/relationships/footer" Target="footer3.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hyperlink" Target="mailto:sliferel@champaignschools.org" TargetMode="External"/><Relationship Id="rId14" Type="http://schemas.openxmlformats.org/officeDocument/2006/relationships/hyperlink" Target="mailto:sliferel@champaignschools.org" TargetMode="External"/><Relationship Id="rId15" Type="http://schemas.openxmlformats.org/officeDocument/2006/relationships/hyperlink" Target="http://cbroom307fourthgrade.weebly" TargetMode="External"/><Relationship Id="rId16" Type="http://schemas.openxmlformats.org/officeDocument/2006/relationships/hyperlink" Target="http://cbroom307fourthgrade.weebly" TargetMode="External"/><Relationship Id="rId17" Type="http://schemas.openxmlformats.org/officeDocument/2006/relationships/image" Target="media/image1.JPG"/><Relationship Id="rId18" Type="http://schemas.openxmlformats.org/officeDocument/2006/relationships/image" Target="media/image2.jpeg"/><Relationship Id="rId19" Type="http://schemas.openxmlformats.org/officeDocument/2006/relationships/image" Target="media/image3.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Advantage%20Newsletter.dotx" TargetMode="External"/></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537A71-904E-E74C-9AEB-539C06F34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Advantage Newsletter.dotx</Template>
  <TotalTime>108</TotalTime>
  <Pages>6</Pages>
  <Words>11</Words>
  <Characters>64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Slifer</dc:creator>
  <cp:keywords/>
  <dc:description/>
  <cp:lastModifiedBy>Elizabeth Slifer</cp:lastModifiedBy>
  <cp:revision>3</cp:revision>
  <cp:lastPrinted>2007-11-07T16:58:00Z</cp:lastPrinted>
  <dcterms:created xsi:type="dcterms:W3CDTF">2014-09-05T16:03:00Z</dcterms:created>
  <dcterms:modified xsi:type="dcterms:W3CDTF">2014-09-05T17:57:00Z</dcterms:modified>
  <cp:category/>
</cp:coreProperties>
</file>